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16BB" w:rsidRPr="006D3A36" w:rsidRDefault="00EB16BB" w:rsidP="00237051">
      <w:pPr>
        <w:pStyle w:val="ConsPlusNormal"/>
        <w:ind w:left="9912" w:firstLine="708"/>
        <w:jc w:val="both"/>
      </w:pPr>
      <w:r>
        <w:tab/>
      </w:r>
      <w:r w:rsidRPr="006D3A36">
        <w:t>Приложение №1</w:t>
      </w:r>
    </w:p>
    <w:p w:rsidR="00EB16BB" w:rsidRPr="006D3A36" w:rsidRDefault="00EB16BB" w:rsidP="00237051">
      <w:pPr>
        <w:pStyle w:val="ConsPlusNormal"/>
        <w:ind w:left="10620"/>
        <w:jc w:val="both"/>
      </w:pPr>
      <w:r>
        <w:tab/>
      </w:r>
      <w:r w:rsidRPr="006D3A36">
        <w:t>к Конкурсной документации</w:t>
      </w:r>
    </w:p>
    <w:p w:rsidR="00EB16BB" w:rsidRDefault="00EB16BB" w:rsidP="00940292">
      <w:pPr>
        <w:pStyle w:val="ConsPlusNormal"/>
        <w:jc w:val="center"/>
        <w:rPr>
          <w:b/>
        </w:rPr>
      </w:pPr>
    </w:p>
    <w:p w:rsidR="00EB16BB" w:rsidRPr="006D3A36" w:rsidRDefault="00EB16BB" w:rsidP="00940292">
      <w:pPr>
        <w:pStyle w:val="ConsPlusNormal"/>
        <w:jc w:val="center"/>
        <w:rPr>
          <w:b/>
        </w:rPr>
      </w:pPr>
      <w:r w:rsidRPr="006D3A36">
        <w:rPr>
          <w:b/>
        </w:rPr>
        <w:t>Техническое задание.</w:t>
      </w:r>
    </w:p>
    <w:p w:rsidR="00EB16BB" w:rsidRDefault="00EB16BB" w:rsidP="00FA02D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D3A36">
        <w:rPr>
          <w:rFonts w:ascii="Times New Roman" w:hAnsi="Times New Roman"/>
          <w:sz w:val="24"/>
          <w:szCs w:val="24"/>
        </w:rPr>
        <w:tab/>
      </w:r>
    </w:p>
    <w:p w:rsidR="00EB16BB" w:rsidRPr="006D3A36" w:rsidRDefault="00EB16BB" w:rsidP="00FA02D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Pr="006D3A36">
        <w:rPr>
          <w:rFonts w:ascii="Times New Roman" w:hAnsi="Times New Roman"/>
          <w:sz w:val="24"/>
          <w:szCs w:val="24"/>
        </w:rPr>
        <w:t xml:space="preserve">Согласно постановлению администрации городского округа город Стерлитамак  Республики Башкортостан от  07.10.2016 № 2121 </w:t>
      </w:r>
      <w:r w:rsidRPr="006D3A36">
        <w:rPr>
          <w:rFonts w:ascii="Times New Roman" w:hAnsi="Times New Roman"/>
          <w:bCs/>
          <w:sz w:val="24"/>
          <w:szCs w:val="24"/>
        </w:rPr>
        <w:t>«Об утверждении схемы размещения</w:t>
      </w:r>
      <w:r w:rsidRPr="006D3A36">
        <w:rPr>
          <w:rFonts w:ascii="Times New Roman" w:hAnsi="Times New Roman"/>
          <w:sz w:val="24"/>
          <w:szCs w:val="24"/>
        </w:rPr>
        <w:t xml:space="preserve"> нестационарных торговых объектов на территории городского округа город Стерлитамак Республики Башкортостан</w:t>
      </w:r>
      <w:r w:rsidRPr="006D3A36">
        <w:rPr>
          <w:rFonts w:ascii="Times New Roman" w:hAnsi="Times New Roman"/>
          <w:bCs/>
          <w:sz w:val="24"/>
          <w:szCs w:val="24"/>
        </w:rPr>
        <w:t>»</w:t>
      </w:r>
      <w:r w:rsidRPr="006D3A36">
        <w:rPr>
          <w:rFonts w:ascii="Times New Roman" w:hAnsi="Times New Roman"/>
          <w:sz w:val="24"/>
          <w:szCs w:val="24"/>
        </w:rPr>
        <w:t xml:space="preserve"> </w:t>
      </w:r>
      <w:r w:rsidRPr="006D3A36">
        <w:rPr>
          <w:rFonts w:ascii="Times New Roman" w:hAnsi="Times New Roman"/>
          <w:bCs/>
          <w:sz w:val="24"/>
          <w:szCs w:val="24"/>
        </w:rPr>
        <w:t>(</w:t>
      </w:r>
      <w:r>
        <w:rPr>
          <w:rFonts w:ascii="Times New Roman" w:hAnsi="Times New Roman"/>
          <w:bCs/>
          <w:sz w:val="24"/>
          <w:szCs w:val="24"/>
        </w:rPr>
        <w:t xml:space="preserve">в редакции </w:t>
      </w:r>
      <w:r w:rsidRPr="006D3A36">
        <w:rPr>
          <w:rFonts w:ascii="Times New Roman" w:hAnsi="Times New Roman"/>
          <w:bCs/>
          <w:sz w:val="24"/>
          <w:szCs w:val="24"/>
        </w:rPr>
        <w:t xml:space="preserve">от </w:t>
      </w:r>
      <w:r>
        <w:rPr>
          <w:rFonts w:ascii="Times New Roman" w:hAnsi="Times New Roman"/>
          <w:bCs/>
          <w:sz w:val="24"/>
          <w:szCs w:val="24"/>
        </w:rPr>
        <w:t xml:space="preserve">14.02.2019 </w:t>
      </w:r>
      <w:r w:rsidRPr="006D3A36">
        <w:rPr>
          <w:rFonts w:ascii="Times New Roman" w:hAnsi="Times New Roman"/>
          <w:bCs/>
          <w:sz w:val="24"/>
          <w:szCs w:val="24"/>
        </w:rPr>
        <w:t xml:space="preserve">№ </w:t>
      </w:r>
      <w:r>
        <w:rPr>
          <w:rFonts w:ascii="Times New Roman" w:hAnsi="Times New Roman"/>
          <w:bCs/>
          <w:sz w:val="24"/>
          <w:szCs w:val="24"/>
        </w:rPr>
        <w:t>258</w:t>
      </w:r>
      <w:r w:rsidRPr="006D3A36">
        <w:rPr>
          <w:rFonts w:ascii="Times New Roman" w:hAnsi="Times New Roman"/>
          <w:bCs/>
          <w:sz w:val="24"/>
          <w:szCs w:val="24"/>
        </w:rPr>
        <w:t>)</w:t>
      </w:r>
      <w:r w:rsidRPr="006D3A36">
        <w:rPr>
          <w:rFonts w:ascii="Times New Roman" w:hAnsi="Times New Roman"/>
          <w:sz w:val="24"/>
          <w:szCs w:val="24"/>
        </w:rPr>
        <w:t xml:space="preserve"> на конкурс выставляются места размещения нестационарных передвижных торговых объектов по реализации </w:t>
      </w:r>
      <w:r>
        <w:rPr>
          <w:rFonts w:ascii="Times New Roman" w:hAnsi="Times New Roman"/>
          <w:sz w:val="24"/>
          <w:szCs w:val="24"/>
        </w:rPr>
        <w:t>мороженого</w:t>
      </w:r>
    </w:p>
    <w:p w:rsidR="00EB16BB" w:rsidRPr="006D3A36" w:rsidRDefault="00EB16BB" w:rsidP="00444FD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B16BB" w:rsidRPr="006D3A36" w:rsidRDefault="00EB16BB" w:rsidP="00940292">
      <w:pPr>
        <w:pStyle w:val="ConsPlusNormal"/>
        <w:jc w:val="center"/>
        <w:rPr>
          <w:b/>
        </w:rPr>
      </w:pPr>
      <w:r w:rsidRPr="006D3A36">
        <w:rPr>
          <w:b/>
        </w:rPr>
        <w:t>Информация по лотам</w:t>
      </w:r>
      <w:r>
        <w:rPr>
          <w:b/>
        </w:rPr>
        <w:t xml:space="preserve"> по местам реализации мороженого</w:t>
      </w:r>
    </w:p>
    <w:p w:rsidR="00EB16BB" w:rsidRPr="006D3A36" w:rsidRDefault="00EB16BB" w:rsidP="00721F2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ab/>
        <w:t xml:space="preserve">               </w:t>
      </w:r>
    </w:p>
    <w:p w:rsidR="00EB16BB" w:rsidRPr="0004396C" w:rsidRDefault="00EB16BB" w:rsidP="006C16D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sz w:val="20"/>
          <w:szCs w:val="20"/>
        </w:rPr>
        <w:t xml:space="preserve">   </w:t>
      </w: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</w:t>
      </w:r>
      <w:r w:rsidRPr="0004396C">
        <w:rPr>
          <w:rFonts w:ascii="Times New Roman" w:hAnsi="Times New Roman"/>
          <w:b/>
          <w:sz w:val="20"/>
          <w:szCs w:val="20"/>
        </w:rPr>
        <w:t>ул. Бабушкина, остановка   "Кольцо "Сода"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9"/>
        <w:gridCol w:w="5069"/>
        <w:gridCol w:w="2700"/>
        <w:gridCol w:w="1869"/>
        <w:gridCol w:w="1731"/>
        <w:gridCol w:w="1440"/>
        <w:gridCol w:w="1800"/>
      </w:tblGrid>
      <w:tr w:rsidR="00EB16BB" w:rsidRPr="006D3A36" w:rsidTr="0037090B">
        <w:tc>
          <w:tcPr>
            <w:tcW w:w="799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9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69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731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00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37090B">
        <w:trPr>
          <w:trHeight w:val="2473"/>
        </w:trPr>
        <w:tc>
          <w:tcPr>
            <w:tcW w:w="799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69" w:type="dxa"/>
          </w:tcPr>
          <w:p w:rsidR="00EB16BB" w:rsidRPr="006D3A36" w:rsidRDefault="00EB16BB" w:rsidP="001D63F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6" style="position:absolute;left:0;text-align:left;margin-left:104.05pt;margin-top:61pt;width:8.5pt;height:8.5pt;z-index:25163980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4.5pt;height:121.5pt;mso-position-horizontal-relative:char;mso-position-vertical-relative:line" fillcolor="#bbe0e3">
                  <v:imagedata r:id="rId5" o:title="" croptop="25412f" cropbottom="25429f" cropleft="28947f" cropright="20902f"/>
                </v:shape>
              </w:pict>
            </w:r>
          </w:p>
        </w:tc>
        <w:tc>
          <w:tcPr>
            <w:tcW w:w="2700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1869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31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EB16BB" w:rsidRPr="006D3A36" w:rsidRDefault="00EB16BB" w:rsidP="001D63F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800" w:type="dxa"/>
          </w:tcPr>
          <w:p w:rsidR="00EB16BB" w:rsidRPr="006D3A36" w:rsidRDefault="00EB16BB" w:rsidP="001D63F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B3070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 94    </w:t>
      </w:r>
    </w:p>
    <w:tbl>
      <w:tblPr>
        <w:tblW w:w="154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2"/>
        <w:gridCol w:w="5066"/>
        <w:gridCol w:w="2700"/>
        <w:gridCol w:w="1800"/>
        <w:gridCol w:w="1800"/>
        <w:gridCol w:w="1410"/>
        <w:gridCol w:w="1835"/>
      </w:tblGrid>
      <w:tr w:rsidR="00EB16BB" w:rsidRPr="006D3A36" w:rsidTr="008A0D94">
        <w:tc>
          <w:tcPr>
            <w:tcW w:w="802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6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1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35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8A0D94">
        <w:tc>
          <w:tcPr>
            <w:tcW w:w="802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5066" w:type="dxa"/>
          </w:tcPr>
          <w:p w:rsidR="00EB16BB" w:rsidRPr="006D3A36" w:rsidRDefault="00EB16BB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7" style="position:absolute;left:0;text-align:left;margin-left:94.9pt;margin-top:84.05pt;width:8.5pt;height:8.5pt;z-index:25164083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26" type="#_x0000_t75" style="width:273.75pt;height:129.75pt;mso-position-horizontal-relative:char;mso-position-vertical-relative:line" fillcolor="#bbe0e3">
                  <v:imagedata r:id="rId6" o:title="" croptop="20193f" cropbottom="27622f" cropleft="17383f" cropright="28391f"/>
                </v:shape>
              </w:pict>
            </w:r>
          </w:p>
        </w:tc>
        <w:tc>
          <w:tcPr>
            <w:tcW w:w="27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1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835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EF078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Default="00EB16BB" w:rsidP="00EF078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EF078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101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0"/>
        <w:gridCol w:w="5068"/>
        <w:gridCol w:w="2700"/>
        <w:gridCol w:w="1800"/>
        <w:gridCol w:w="1800"/>
        <w:gridCol w:w="1392"/>
        <w:gridCol w:w="1848"/>
      </w:tblGrid>
      <w:tr w:rsidR="00EB16BB" w:rsidRPr="006D3A36" w:rsidTr="000F58F5">
        <w:tc>
          <w:tcPr>
            <w:tcW w:w="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8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92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48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F58F5">
        <w:tc>
          <w:tcPr>
            <w:tcW w:w="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5068" w:type="dxa"/>
          </w:tcPr>
          <w:p w:rsidR="00EB16BB" w:rsidRPr="006D3A36" w:rsidRDefault="00EB16BB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8" style="position:absolute;left:0;text-align:left;margin-left:95pt;margin-top:59.85pt;width:8.5pt;height:8.5pt;z-index:25164185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27" type="#_x0000_t75" style="width:244.5pt;height:129.75pt;mso-position-horizontal-relative:char;mso-position-vertical-relative:line" fillcolor="#bbe0e3">
                  <v:imagedata r:id="rId7" o:title="" croptop="26788f" cropbottom="17762f" cropleft="19570f" cropright="30299f"/>
                </v:shape>
              </w:pict>
            </w:r>
          </w:p>
        </w:tc>
        <w:tc>
          <w:tcPr>
            <w:tcW w:w="27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92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848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59226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Гоголя, 1</w:t>
      </w:r>
      <w:r>
        <w:rPr>
          <w:rFonts w:ascii="Times New Roman" w:hAnsi="Times New Roman"/>
          <w:b/>
          <w:sz w:val="20"/>
          <w:szCs w:val="20"/>
        </w:rPr>
        <w:t>1</w:t>
      </w:r>
      <w:r w:rsidRPr="006D3A36">
        <w:rPr>
          <w:rFonts w:ascii="Times New Roman" w:hAnsi="Times New Roman"/>
          <w:b/>
          <w:sz w:val="20"/>
          <w:szCs w:val="20"/>
        </w:rPr>
        <w:t>6</w:t>
      </w:r>
      <w:r w:rsidRPr="006D3A36">
        <w:rPr>
          <w:rFonts w:ascii="Times New Roman" w:hAnsi="Times New Roman"/>
          <w:sz w:val="20"/>
          <w:szCs w:val="20"/>
        </w:rPr>
        <w:t xml:space="preserve">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5060"/>
        <w:gridCol w:w="2700"/>
        <w:gridCol w:w="1800"/>
        <w:gridCol w:w="1800"/>
        <w:gridCol w:w="1370"/>
        <w:gridCol w:w="1908"/>
      </w:tblGrid>
      <w:tr w:rsidR="00EB16BB" w:rsidRPr="006D3A36" w:rsidTr="000F58F5">
        <w:tc>
          <w:tcPr>
            <w:tcW w:w="808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F58F5">
        <w:tc>
          <w:tcPr>
            <w:tcW w:w="808" w:type="dxa"/>
          </w:tcPr>
          <w:p w:rsidR="00EB16BB" w:rsidRPr="006D3A36" w:rsidRDefault="00EB16BB" w:rsidP="00A34CA7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5060" w:type="dxa"/>
          </w:tcPr>
          <w:p w:rsidR="00EB16BB" w:rsidRPr="006D3A36" w:rsidRDefault="00EB16BB" w:rsidP="00A34CA7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29" style="position:absolute;left:0;text-align:left;margin-left:121.85pt;margin-top:63.8pt;width:8.5pt;height:8.5pt;z-index:25164288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28" type="#_x0000_t75" style="width:244.5pt;height:130.5pt;mso-position-horizontal-relative:char;mso-position-vertical-relative:line" fillcolor="#bbe0e3">
                  <v:imagedata r:id="rId8" o:title="" croptop="13643f" cropbottom="38736f" cropleft="30943f" cropright="20531f"/>
                </v:shape>
              </w:pict>
            </w:r>
          </w:p>
        </w:tc>
        <w:tc>
          <w:tcPr>
            <w:tcW w:w="27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908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02AF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Л</w:t>
      </w:r>
      <w:r w:rsidRPr="006D3A36">
        <w:rPr>
          <w:rFonts w:ascii="Times New Roman" w:hAnsi="Times New Roman"/>
          <w:b/>
          <w:sz w:val="20"/>
          <w:szCs w:val="20"/>
        </w:rPr>
        <w:t>ОТ №</w:t>
      </w:r>
      <w:r>
        <w:rPr>
          <w:rFonts w:ascii="Times New Roman" w:hAnsi="Times New Roman"/>
          <w:b/>
          <w:sz w:val="20"/>
          <w:szCs w:val="20"/>
        </w:rPr>
        <w:t xml:space="preserve"> 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Городской пляж</w:t>
      </w:r>
      <w:r>
        <w:rPr>
          <w:rFonts w:ascii="Times New Roman" w:hAnsi="Times New Roman"/>
          <w:b/>
          <w:sz w:val="20"/>
          <w:szCs w:val="20"/>
        </w:rPr>
        <w:t xml:space="preserve"> на реке Ашкадар,  ул. Пушкина,63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5060"/>
        <w:gridCol w:w="2700"/>
        <w:gridCol w:w="1800"/>
        <w:gridCol w:w="1800"/>
        <w:gridCol w:w="1370"/>
        <w:gridCol w:w="1908"/>
      </w:tblGrid>
      <w:tr w:rsidR="00EB16BB" w:rsidRPr="006D3A36" w:rsidTr="000F58F5">
        <w:tc>
          <w:tcPr>
            <w:tcW w:w="8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506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70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80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F58F5">
        <w:trPr>
          <w:trHeight w:val="2294"/>
        </w:trPr>
        <w:tc>
          <w:tcPr>
            <w:tcW w:w="8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5060" w:type="dxa"/>
          </w:tcPr>
          <w:p w:rsidR="00EB16BB" w:rsidRPr="006D3A36" w:rsidRDefault="00EB16BB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0" style="position:absolute;left:0;text-align:left;margin-left:139.6pt;margin-top:18.65pt;width:8.5pt;height:8.5pt;z-index:25164390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29" type="#_x0000_t75" style="width:302.25pt;height:121.5pt">
                  <v:imagedata r:id="rId9" o:title="" croptop="40115f" cropbottom="7872f" cropleft="24128f" cropright="22296f"/>
                </v:shape>
              </w:pict>
            </w:r>
          </w:p>
        </w:tc>
        <w:tc>
          <w:tcPr>
            <w:tcW w:w="27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0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908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392E21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Дружбы,  2</w:t>
      </w:r>
      <w:r>
        <w:rPr>
          <w:rFonts w:ascii="Times New Roman" w:hAnsi="Times New Roman"/>
          <w:b/>
          <w:sz w:val="20"/>
          <w:szCs w:val="20"/>
        </w:rPr>
        <w:t>1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EB16BB" w:rsidRPr="006D3A36" w:rsidTr="001D22A1">
        <w:tc>
          <w:tcPr>
            <w:tcW w:w="8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F58F5">
        <w:trPr>
          <w:trHeight w:val="2473"/>
        </w:trPr>
        <w:tc>
          <w:tcPr>
            <w:tcW w:w="808" w:type="dxa"/>
          </w:tcPr>
          <w:p w:rsidR="00EB16BB" w:rsidRPr="006D3A36" w:rsidRDefault="00EB16BB" w:rsidP="00025E9C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880" w:type="dxa"/>
          </w:tcPr>
          <w:p w:rsidR="00EB16BB" w:rsidRPr="006D3A36" w:rsidRDefault="00EB16BB" w:rsidP="00025E9C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1" style="position:absolute;left:0;text-align:left;margin-left:148.6pt;margin-top:25pt;width:8.5pt;height:8.5pt;z-index:25166540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0" type="#_x0000_t75" style="width:246pt;height:121.5pt;mso-position-horizontal-relative:char;mso-position-vertical-relative:line" fillcolor="#bbe0e3">
                  <v:imagedata r:id="rId10" o:title="" croptop="28552f" cropbottom="22313f" cropleft="33250f" cropright="18967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908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25705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7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Дружбы, 31       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908"/>
      </w:tblGrid>
      <w:tr w:rsidR="00EB16BB" w:rsidRPr="006D3A36" w:rsidTr="001D22A1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9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1D22A1">
        <w:trPr>
          <w:trHeight w:val="2319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2" style="position:absolute;left:0;text-align:left;margin-left:112.6pt;margin-top:54.65pt;width:8.5pt;height:8.5pt;z-index:25164492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1" type="#_x0000_t75" style="width:246pt;height:130.5pt;mso-position-horizontal-relative:char;mso-position-vertical-relative:line" fillcolor="#bbe0e3">
                  <v:imagedata r:id="rId11" o:title="" croptop="24648f" cropbottom="22993f" cropleft="33578f" cropright="19245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908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8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Ибрагимова, </w:t>
      </w:r>
      <w:r>
        <w:rPr>
          <w:rFonts w:ascii="Times New Roman" w:hAnsi="Times New Roman"/>
          <w:b/>
          <w:sz w:val="20"/>
          <w:szCs w:val="20"/>
        </w:rPr>
        <w:t>58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1980"/>
        <w:gridCol w:w="1370"/>
        <w:gridCol w:w="1870"/>
      </w:tblGrid>
      <w:tr w:rsidR="00EB16BB" w:rsidRPr="006D3A36" w:rsidTr="000B59B9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19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B59B9">
        <w:trPr>
          <w:trHeight w:val="2809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3" style="position:absolute;left:0;text-align:left;margin-left:13.85pt;margin-top:44.3pt;width:8.5pt;height:8.5pt;z-index:25166643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2" type="#_x0000_t75" style="width:230.25pt;height:138.75pt;mso-position-horizontal-relative:char;mso-position-vertical-relative:line" fillcolor="#bbe0e3">
                  <v:imagedata r:id="rId12" o:title="" croptop="33055f" cropbottom="10924f" cropleft="50647f" cropright="1482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9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87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3259C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Ильича, </w:t>
      </w:r>
      <w:r>
        <w:rPr>
          <w:rFonts w:ascii="Times New Roman" w:hAnsi="Times New Roman"/>
          <w:b/>
          <w:sz w:val="20"/>
          <w:szCs w:val="20"/>
        </w:rPr>
        <w:t>6</w:t>
      </w:r>
      <w:r w:rsidRPr="006D3A36">
        <w:rPr>
          <w:rFonts w:ascii="Times New Roman" w:hAnsi="Times New Roman"/>
          <w:b/>
          <w:sz w:val="20"/>
          <w:szCs w:val="20"/>
        </w:rPr>
        <w:t>8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160"/>
        <w:gridCol w:w="2243"/>
        <w:gridCol w:w="1350"/>
        <w:gridCol w:w="1627"/>
      </w:tblGrid>
      <w:tr w:rsidR="00EB16BB" w:rsidRPr="006D3A36" w:rsidTr="008077E6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5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7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8077E6">
        <w:trPr>
          <w:trHeight w:val="2499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4" style="position:absolute;left:0;text-align:left;margin-left:130.6pt;margin-top:69.85pt;width:8.5pt;height:8.5pt;z-index:25164595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3" type="#_x0000_t75" style="width:273.75pt;height:121.5pt;mso-position-horizontal-relative:char;mso-position-vertical-relative:line" fillcolor="#bbe0e3">
                  <v:imagedata r:id="rId13" o:title="" croptop="24263f" cropbottom="20772f" cropleft="27986f" cropright="17153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5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627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0B59B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</w:t>
      </w:r>
      <w:r>
        <w:rPr>
          <w:rFonts w:ascii="Times New Roman" w:hAnsi="Times New Roman"/>
          <w:b/>
          <w:sz w:val="20"/>
          <w:szCs w:val="20"/>
        </w:rPr>
        <w:t>2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</w:p>
    <w:tbl>
      <w:tblPr>
        <w:tblW w:w="15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259"/>
        <w:gridCol w:w="2160"/>
        <w:gridCol w:w="1370"/>
        <w:gridCol w:w="1690"/>
      </w:tblGrid>
      <w:tr w:rsidR="00EB16BB" w:rsidRPr="006D3A36" w:rsidTr="00E354AE">
        <w:trPr>
          <w:trHeight w:val="619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E354AE">
        <w:trPr>
          <w:trHeight w:val="2653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5" style="position:absolute;left:0;text-align:left;margin-left:157.6pt;margin-top:23.55pt;width:8.5pt;height:8.5pt;z-index:25166745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4" type="#_x0000_t75" style="width:244.5pt;height:129.75pt;mso-position-horizontal-relative:char;mso-position-vertical-relative:line" fillcolor="#bbe0e3">
                  <v:imagedata r:id="rId14" o:title="" croptop="25837f" cropbottom="20582f" cropleft="23735f" cropright="26075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0B59B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>11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</w:t>
      </w:r>
      <w:r>
        <w:rPr>
          <w:rFonts w:ascii="Times New Roman" w:hAnsi="Times New Roman"/>
          <w:b/>
          <w:sz w:val="20"/>
          <w:szCs w:val="20"/>
        </w:rPr>
        <w:t>43</w:t>
      </w:r>
      <w:r w:rsidRPr="006D3A36">
        <w:rPr>
          <w:rFonts w:ascii="Times New Roman" w:hAnsi="Times New Roman"/>
          <w:b/>
          <w:sz w:val="20"/>
          <w:szCs w:val="20"/>
        </w:rPr>
        <w:t xml:space="preserve">    </w:t>
      </w:r>
    </w:p>
    <w:tbl>
      <w:tblPr>
        <w:tblW w:w="15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340"/>
        <w:gridCol w:w="2259"/>
        <w:gridCol w:w="2160"/>
        <w:gridCol w:w="1370"/>
        <w:gridCol w:w="1690"/>
      </w:tblGrid>
      <w:tr w:rsidR="00EB16BB" w:rsidRPr="006D3A36" w:rsidTr="00E354AE">
        <w:trPr>
          <w:trHeight w:val="619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E354AE">
        <w:trPr>
          <w:trHeight w:val="2492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6" style="position:absolute;left:0;text-align:left;margin-left:103.85pt;margin-top:44.3pt;width:8.5pt;height:8.5pt;z-index:25166848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5" type="#_x0000_t75" style="width:231.75pt;height:121.5pt;mso-position-horizontal-relative:char;mso-position-vertical-relative:line" fillcolor="#bbe0e3">
                  <v:imagedata r:id="rId15" o:title="" croptop="25404f" cropbottom="19635f" cropleft="28371f" cropright="21675f"/>
                </v:shape>
              </w:pict>
            </w:r>
          </w:p>
        </w:tc>
        <w:tc>
          <w:tcPr>
            <w:tcW w:w="23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5</w:t>
      </w:r>
      <w:r>
        <w:rPr>
          <w:rFonts w:ascii="Times New Roman" w:hAnsi="Times New Roman"/>
          <w:b/>
          <w:sz w:val="20"/>
          <w:szCs w:val="20"/>
        </w:rPr>
        <w:t>1</w:t>
      </w:r>
      <w:r w:rsidRPr="006D3A36">
        <w:rPr>
          <w:rFonts w:ascii="Times New Roman" w:hAnsi="Times New Roman"/>
          <w:b/>
          <w:sz w:val="20"/>
          <w:szCs w:val="20"/>
        </w:rPr>
        <w:t xml:space="preserve">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EB16BB" w:rsidRPr="006D3A36" w:rsidTr="00DF766C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DF766C">
        <w:trPr>
          <w:trHeight w:val="2653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7" style="position:absolute;left:0;text-align:left;margin-left:121.85pt;margin-top:15.8pt;width:8.5pt;height:8.5pt;z-index:25164697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6" type="#_x0000_t75" style="width:246pt;height:129.75pt;mso-position-horizontal-relative:char;mso-position-vertical-relative:line" fillcolor="#bbe0e3">
                  <v:imagedata r:id="rId16" o:title="" croptop="25623f" cropbottom="19323f" cropleft="27529f" cropright="23997f"/>
                </v:shape>
              </w:pict>
            </w:r>
          </w:p>
        </w:tc>
        <w:tc>
          <w:tcPr>
            <w:tcW w:w="2241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E32B12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 № 61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13"/>
        <w:gridCol w:w="2287"/>
        <w:gridCol w:w="2160"/>
        <w:gridCol w:w="1370"/>
        <w:gridCol w:w="1690"/>
      </w:tblGrid>
      <w:tr w:rsidR="00EB16BB" w:rsidRPr="006D3A36" w:rsidTr="00DF766C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13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87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DF766C">
        <w:trPr>
          <w:trHeight w:val="2461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8" style="position:absolute;left:0;text-align:left;margin-left:175.6pt;margin-top:30.9pt;width:8.5pt;height:8.5pt;z-index:25164800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7" type="#_x0000_t75" style="width:289.5pt;height:122.25pt;mso-position-horizontal-relative:char;mso-position-vertical-relative:line" fillcolor="#bbe0e3">
                  <v:imagedata r:id="rId17" o:title="" croptop="23968f" cropbottom="21787f" cropleft="22026f" cropright="23203f"/>
                </v:shape>
              </w:pict>
            </w:r>
          </w:p>
        </w:tc>
        <w:tc>
          <w:tcPr>
            <w:tcW w:w="221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8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05630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14 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69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EB16BB" w:rsidRPr="006D3A36" w:rsidTr="00DF766C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DF766C">
        <w:trPr>
          <w:trHeight w:val="2319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39" style="position:absolute;left:0;text-align:left;margin-left:166.6pt;margin-top:61.3pt;width:8.5pt;height:8.5pt;z-index:25164902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8" type="#_x0000_t75" style="width:4in;height:129.75pt;mso-position-horizontal-relative:char;mso-position-vertical-relative:line" fillcolor="#bbe0e3">
                  <v:imagedata r:id="rId18" o:title="" croptop="26776f" cropbottom="26452f" cropleft="28667f" cropright="22502f"/>
                </v:shape>
              </w:pict>
            </w:r>
          </w:p>
        </w:tc>
        <w:tc>
          <w:tcPr>
            <w:tcW w:w="2241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23F7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Коммунистическая, 96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B04369"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B04369">
        <w:trPr>
          <w:trHeight w:val="2499"/>
        </w:trPr>
        <w:tc>
          <w:tcPr>
            <w:tcW w:w="808" w:type="dxa"/>
          </w:tcPr>
          <w:p w:rsidR="00EB16BB" w:rsidRPr="006D3A36" w:rsidRDefault="00EB16BB" w:rsidP="00F163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4880" w:type="dxa"/>
          </w:tcPr>
          <w:p w:rsidR="00EB16BB" w:rsidRPr="006D3A36" w:rsidRDefault="00EB16BB" w:rsidP="00F163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0" style="position:absolute;left:0;text-align:left;margin-left:94.6pt;margin-top:98.5pt;width:8.5pt;height:8.5pt;z-index:25165004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39" type="#_x0000_t75" style="width:259.5pt;height:121.5pt;mso-position-horizontal-relative:char;mso-position-vertical-relative:line" fillcolor="#bbe0e3">
                  <v:imagedata r:id="rId19" o:title="" croptop="26517f" cropbottom="23620f" cropleft="25626f" cropright="24197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5D0DF8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ул. </w:t>
      </w:r>
      <w:r>
        <w:rPr>
          <w:rFonts w:ascii="Times New Roman" w:hAnsi="Times New Roman"/>
          <w:b/>
          <w:sz w:val="20"/>
          <w:szCs w:val="20"/>
        </w:rPr>
        <w:t>Кочетова,24а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41"/>
        <w:gridCol w:w="2259"/>
        <w:gridCol w:w="2160"/>
        <w:gridCol w:w="1370"/>
        <w:gridCol w:w="1690"/>
      </w:tblGrid>
      <w:tr w:rsidR="00EB16BB" w:rsidRPr="006D3A36" w:rsidTr="00D7340E"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41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59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CE20E2">
        <w:trPr>
          <w:trHeight w:val="2435"/>
        </w:trPr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880" w:type="dxa"/>
          </w:tcPr>
          <w:p w:rsidR="00EB16BB" w:rsidRPr="00C30D14" w:rsidRDefault="00EB16BB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1" style="position:absolute;left:0;text-align:left;margin-left:130.6pt;margin-top:23.55pt;width:8.5pt;height:8.5pt;z-index:25166950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0" type="#_x0000_t75" style="width:231.75pt;height:122.25pt;mso-position-horizontal-relative:char;mso-position-vertical-relative:line" fillcolor="#bbe0e3">
                  <v:imagedata r:id="rId20" o:title="" croptop="25837f" cropbottom="22969f" cropleft="26573f" cropright="22451f"/>
                </v:shape>
              </w:pict>
            </w:r>
          </w:p>
          <w:p w:rsidR="00EB16BB" w:rsidRPr="006D3A36" w:rsidRDefault="00EB16BB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41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59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3F5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20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4D5B21"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CE20E2">
        <w:trPr>
          <w:trHeight w:val="2499"/>
        </w:trPr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4880" w:type="dxa"/>
          </w:tcPr>
          <w:p w:rsidR="00EB16BB" w:rsidRPr="006D3A36" w:rsidRDefault="00EB16BB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2" style="position:absolute;left:0;text-align:left;margin-left:148.6pt;margin-top:67.25pt;width:8.5pt;height:8.5pt;z-index:25165107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1" type="#_x0000_t75" style="width:273.75pt;height:113.25pt;mso-position-horizontal-relative:char;mso-position-vertical-relative:line" fillcolor="#bbe0e3">
                  <v:imagedata r:id="rId21" o:title="" croptop="13271f" cropbottom="23628f" cropleft="15230f" cropright="18439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4302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4302CD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18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</w:t>
      </w:r>
      <w:r>
        <w:rPr>
          <w:rFonts w:ascii="Times New Roman" w:hAnsi="Times New Roman"/>
          <w:b/>
          <w:sz w:val="20"/>
          <w:szCs w:val="20"/>
        </w:rPr>
        <w:t>г. Стерлитамак, пр. Ленина,30е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4D5B21">
        <w:tc>
          <w:tcPr>
            <w:tcW w:w="808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7C50E7">
        <w:trPr>
          <w:trHeight w:val="2294"/>
        </w:trPr>
        <w:tc>
          <w:tcPr>
            <w:tcW w:w="808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4880" w:type="dxa"/>
          </w:tcPr>
          <w:p w:rsidR="00EB16BB" w:rsidRPr="006D3A36" w:rsidRDefault="00EB16BB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3" style="position:absolute;left:0;text-align:left;margin-left:130.6pt;margin-top:70pt;width:8.5pt;height:8.5pt;z-index:25165209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2" type="#_x0000_t75" style="width:289.5pt;height:121.5pt;mso-position-horizontal-relative:char;mso-position-vertical-relative:line" fillcolor="#bbe0e3">
                  <v:imagedata r:id="rId22" o:title="" croptop="14727f" cropbottom="38829f" cropleft="33783f" cropright="16812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D9442A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19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Ленина,  31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440"/>
        <w:gridCol w:w="1620"/>
      </w:tblGrid>
      <w:tr w:rsidR="00EB16BB" w:rsidRPr="006D3A36" w:rsidTr="000F52AA"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44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20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0F52AA">
        <w:trPr>
          <w:trHeight w:val="2480"/>
        </w:trPr>
        <w:tc>
          <w:tcPr>
            <w:tcW w:w="808" w:type="dxa"/>
          </w:tcPr>
          <w:p w:rsidR="00EB16BB" w:rsidRPr="006D3A36" w:rsidRDefault="00EB16BB" w:rsidP="00B836F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880" w:type="dxa"/>
          </w:tcPr>
          <w:p w:rsidR="00EB16BB" w:rsidRPr="006D3A36" w:rsidRDefault="00EB16BB" w:rsidP="00B836F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4" style="position:absolute;left:0;text-align:left;margin-left:157.6pt;margin-top:1in;width:8.5pt;height:8.5pt;z-index:25165312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3" type="#_x0000_t75" style="width:4in;height:114.75pt">
                  <v:imagedata r:id="rId23" o:title="" croptop="24997f" cropbottom="18447f" cropleft="32276f" cropright="16461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44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2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20 </w:t>
      </w:r>
      <w:r w:rsidRPr="006D3A36">
        <w:rPr>
          <w:rFonts w:ascii="Times New Roman" w:hAnsi="Times New Roman"/>
          <w:b/>
          <w:sz w:val="20"/>
          <w:szCs w:val="20"/>
        </w:rPr>
        <w:t xml:space="preserve">Республика Башкортостан, г. Стерлитамак, пр. Ленина,  45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661482"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661482">
        <w:trPr>
          <w:trHeight w:val="2679"/>
        </w:trPr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5" style="position:absolute;left:0;text-align:left;margin-left:148.6pt;margin-top:15.25pt;width:8.5pt;height:8.5pt;z-index:25165414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4" type="#_x0000_t75" style="width:246pt;height:129.75pt;mso-position-horizontal-relative:char;mso-position-vertical-relative:line" fillcolor="#bbe0e3">
                  <v:imagedata r:id="rId24" o:title="" croptop="26849f" cropbottom="15876f" cropleft="33596f" cropright="19354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A417EE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21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 57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661482"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661482">
        <w:trPr>
          <w:trHeight w:val="2294"/>
        </w:trPr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6" style="position:absolute;left:0;text-align:left;margin-left:76.6pt;margin-top:70pt;width:8.5pt;height:8.5pt;z-index:25165516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5" type="#_x0000_t75" style="width:261.75pt;height:113.25pt;mso-position-horizontal-relative:char;mso-position-vertical-relative:line" fillcolor="#bbe0e3">
                  <v:imagedata r:id="rId25" o:title="" croptop="24971f" cropbottom="23576f" cropleft="28899f" cropright="14188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91AD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22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 № 77</w:t>
      </w:r>
      <w:r w:rsidRPr="006D3A36">
        <w:rPr>
          <w:rFonts w:ascii="Times New Roman" w:hAnsi="Times New Roman"/>
          <w:sz w:val="20"/>
          <w:szCs w:val="20"/>
        </w:rPr>
        <w:t xml:space="preserve">                           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661482"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661482">
        <w:trPr>
          <w:trHeight w:val="2466"/>
        </w:trPr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7" style="position:absolute;left:0;text-align:left;margin-left:103.6pt;margin-top:55.15pt;width:8.5pt;height:8.5pt;z-index:25165619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6" type="#_x0000_t75" style="width:289.5pt;height:122.25pt;mso-position-horizontal-relative:char;mso-position-vertical-relative:line" fillcolor="#bbe0e3">
                  <v:imagedata r:id="rId26" o:title="" croptop="26800f" cropbottom="20096f" cropleft="26835f" cropright="15223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91AD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23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пр. Ленина, 85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661482"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661482">
        <w:trPr>
          <w:trHeight w:val="2499"/>
        </w:trPr>
        <w:tc>
          <w:tcPr>
            <w:tcW w:w="808" w:type="dxa"/>
          </w:tcPr>
          <w:p w:rsidR="00EB16BB" w:rsidRPr="006D3A36" w:rsidRDefault="00EB16BB" w:rsidP="00053DA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4880" w:type="dxa"/>
          </w:tcPr>
          <w:p w:rsidR="00EB16BB" w:rsidRPr="006D3A36" w:rsidRDefault="00EB16BB" w:rsidP="00053DA0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8" style="position:absolute;left:0;text-align:left;margin-left:103.6pt;margin-top:43pt;width:8.5pt;height:8.5pt;z-index:25165721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7" type="#_x0000_t75" style="width:4in;height:129.75pt;mso-position-horizontal-relative:char;mso-position-vertical-relative:line" fillcolor="#bbe0e3">
                  <v:imagedata r:id="rId27" o:title="" croptop="28386f" cropbottom="15795f" cropleft="33733f" cropright=".25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7F12DF">
      <w:pPr>
        <w:spacing w:after="0" w:line="240" w:lineRule="auto"/>
        <w:jc w:val="both"/>
        <w:rPr>
          <w:sz w:val="20"/>
          <w:szCs w:val="20"/>
        </w:rPr>
      </w:pPr>
    </w:p>
    <w:p w:rsidR="00EB16BB" w:rsidRDefault="00EB16BB" w:rsidP="007F12DF">
      <w:pPr>
        <w:spacing w:after="0" w:line="240" w:lineRule="auto"/>
        <w:jc w:val="both"/>
        <w:rPr>
          <w:sz w:val="20"/>
          <w:szCs w:val="20"/>
        </w:rPr>
      </w:pPr>
    </w:p>
    <w:p w:rsidR="00EB16BB" w:rsidRPr="006D3A36" w:rsidRDefault="00EB16BB" w:rsidP="007C50E7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24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</w:t>
      </w:r>
      <w:r>
        <w:rPr>
          <w:rFonts w:ascii="Times New Roman" w:hAnsi="Times New Roman"/>
          <w:b/>
          <w:sz w:val="20"/>
          <w:szCs w:val="20"/>
        </w:rPr>
        <w:t>Мира,59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F47F74"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F47F74">
        <w:trPr>
          <w:trHeight w:val="2625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49" style="position:absolute;left:0;text-align:left;margin-left:193.6pt;margin-top:52pt;width:8.5pt;height:8.5pt;z-index:25167052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8" type="#_x0000_t75" style="width:244.5pt;height:114pt;mso-position-horizontal-relative:char;mso-position-vertical-relative:line" fillcolor="#bbe0e3">
                  <v:imagedata r:id="rId28" o:title="" croptop="29806f" cropbottom="18907f" cropleft="25827f" cropright="24252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87334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>ЛОТ №</w:t>
      </w:r>
      <w:r>
        <w:rPr>
          <w:rFonts w:ascii="Times New Roman" w:hAnsi="Times New Roman"/>
          <w:b/>
          <w:sz w:val="20"/>
          <w:szCs w:val="20"/>
        </w:rPr>
        <w:t xml:space="preserve"> 25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г. Стерлитамак, ул. Нагуманова, </w:t>
      </w:r>
      <w:r>
        <w:rPr>
          <w:rFonts w:ascii="Times New Roman" w:hAnsi="Times New Roman"/>
          <w:b/>
          <w:sz w:val="20"/>
          <w:szCs w:val="20"/>
        </w:rPr>
        <w:t>29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463E59"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463E59">
        <w:trPr>
          <w:trHeight w:val="2625"/>
        </w:trPr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0" style="position:absolute;left:0;text-align:left;margin-left:76.6pt;margin-top:56.65pt;width:8.5pt;height:8.5pt;z-index:25165824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49" type="#_x0000_t75" style="width:273.75pt;height:130.5pt;mso-position-horizontal-relative:char;mso-position-vertical-relative:line" fillcolor="#bbe0e3">
                  <v:imagedata r:id="rId29" o:title="" croptop="22147f" cropbottom="26885f" cropleft="26889f" cropright="18573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 xml:space="preserve">26 </w:t>
      </w:r>
      <w:r w:rsidRPr="006D3A36">
        <w:rPr>
          <w:rFonts w:ascii="Times New Roman" w:hAnsi="Times New Roman"/>
          <w:b/>
          <w:sz w:val="20"/>
          <w:szCs w:val="20"/>
        </w:rPr>
        <w:t>Республика Башкортостан, г. Стерлитамак, пр.Октября</w:t>
      </w:r>
      <w:r>
        <w:rPr>
          <w:rFonts w:ascii="Times New Roman" w:hAnsi="Times New Roman"/>
          <w:b/>
          <w:sz w:val="20"/>
          <w:szCs w:val="20"/>
        </w:rPr>
        <w:t>,</w:t>
      </w:r>
      <w:r w:rsidRPr="006D3A36">
        <w:rPr>
          <w:rFonts w:ascii="Times New Roman" w:hAnsi="Times New Roman"/>
          <w:b/>
          <w:sz w:val="20"/>
          <w:szCs w:val="20"/>
        </w:rPr>
        <w:t xml:space="preserve"> 8</w:t>
      </w:r>
      <w:r w:rsidRPr="006D3A36">
        <w:rPr>
          <w:rFonts w:ascii="Times New Roman" w:hAnsi="Times New Roman"/>
          <w:sz w:val="20"/>
          <w:szCs w:val="20"/>
        </w:rPr>
        <w:t xml:space="preserve">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CE519E"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CE519E">
        <w:trPr>
          <w:trHeight w:val="2319"/>
        </w:trPr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26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1" style="position:absolute;left:0;text-align:left;margin-left:175.6pt;margin-top:79.75pt;width:8.5pt;height:8.5pt;z-index:25165926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0" type="#_x0000_t75" style="width:244.5pt;height:114pt;mso-position-horizontal-relative:char;mso-position-vertical-relative:line" fillcolor="#bbe0e3">
                  <v:imagedata r:id="rId30" o:title="" croptop="26347f" cropbottom="20379f" cropleft="23223f" cropright="23735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Default="00EB16BB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293CD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27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г. Стерлитамак, пр. Октября, </w:t>
      </w:r>
      <w:r>
        <w:rPr>
          <w:rFonts w:ascii="Times New Roman" w:hAnsi="Times New Roman"/>
          <w:b/>
          <w:sz w:val="20"/>
          <w:szCs w:val="20"/>
        </w:rPr>
        <w:t>9</w:t>
      </w:r>
      <w:r w:rsidRPr="006D3A36">
        <w:rPr>
          <w:rFonts w:ascii="Times New Roman" w:hAnsi="Times New Roman"/>
          <w:b/>
          <w:sz w:val="20"/>
          <w:szCs w:val="20"/>
        </w:rPr>
        <w:t xml:space="preserve">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0810B2"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D8655C">
        <w:trPr>
          <w:trHeight w:val="2236"/>
        </w:trPr>
        <w:tc>
          <w:tcPr>
            <w:tcW w:w="808" w:type="dxa"/>
          </w:tcPr>
          <w:p w:rsidR="00EB16BB" w:rsidRPr="006D3A36" w:rsidRDefault="00EB16BB" w:rsidP="00293CD3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27</w:t>
            </w:r>
          </w:p>
        </w:tc>
        <w:tc>
          <w:tcPr>
            <w:tcW w:w="4880" w:type="dxa"/>
          </w:tcPr>
          <w:p w:rsidR="00EB16BB" w:rsidRPr="006D3A36" w:rsidRDefault="00EB16BB" w:rsidP="00293CD3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2" style="position:absolute;left:0;text-align:left;margin-left:121.6pt;margin-top:49.5pt;width:8.5pt;height:8.5pt;z-index:25166028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1" type="#_x0000_t75" style="width:289.5pt;height:105pt;mso-position-horizontal-relative:char;mso-position-vertical-relative:line" fillcolor="#bbe0e3">
                  <v:imagedata r:id="rId31" o:title="" croptop="23596f" cropbottom="19469f" cropleft="13159f" cropright="30447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5645FF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28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Уфимская, остановка   «Первомайск»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BA7510">
        <w:tc>
          <w:tcPr>
            <w:tcW w:w="808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BA7510">
        <w:trPr>
          <w:trHeight w:val="2787"/>
        </w:trPr>
        <w:tc>
          <w:tcPr>
            <w:tcW w:w="808" w:type="dxa"/>
          </w:tcPr>
          <w:p w:rsidR="00EB16BB" w:rsidRPr="006D3A36" w:rsidRDefault="00EB16BB" w:rsidP="005645FF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4880" w:type="dxa"/>
          </w:tcPr>
          <w:p w:rsidR="00EB16BB" w:rsidRPr="006D3A36" w:rsidRDefault="00EB16BB" w:rsidP="005645FF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3" style="position:absolute;left:0;text-align:left;margin-left:175.6pt;margin-top:95.3pt;width:8.5pt;height:8.5pt;z-index:25166131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2" type="#_x0000_t75" style="width:4in;height:138pt;mso-position-horizontal-relative:char;mso-position-vertical-relative:line" fillcolor="#bbe0e3">
                  <v:imagedata r:id="rId32" o:title="" croptop="19234f" cropbottom="34047f" cropleft="27679f" cropright="26245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5069E4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29</w:t>
      </w:r>
      <w:r w:rsidRPr="006D3A36">
        <w:rPr>
          <w:rFonts w:ascii="Times New Roman" w:hAnsi="Times New Roman"/>
          <w:b/>
          <w:sz w:val="20"/>
          <w:szCs w:val="20"/>
        </w:rPr>
        <w:t xml:space="preserve">  Республика Башкортостан, ул. </w:t>
      </w:r>
      <w:r>
        <w:rPr>
          <w:rFonts w:ascii="Times New Roman" w:hAnsi="Times New Roman"/>
          <w:b/>
          <w:sz w:val="20"/>
          <w:szCs w:val="20"/>
        </w:rPr>
        <w:t>Суханова,4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  <w:r w:rsidRPr="006D3A36">
        <w:rPr>
          <w:rFonts w:ascii="Times New Roman" w:hAnsi="Times New Roman"/>
          <w:sz w:val="20"/>
          <w:szCs w:val="20"/>
        </w:rPr>
        <w:t xml:space="preserve">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F47F74"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F47F74">
        <w:trPr>
          <w:trHeight w:val="2473"/>
        </w:trPr>
        <w:tc>
          <w:tcPr>
            <w:tcW w:w="808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  <w:tc>
          <w:tcPr>
            <w:tcW w:w="4880" w:type="dxa"/>
          </w:tcPr>
          <w:p w:rsidR="00EB16BB" w:rsidRPr="006D3A36" w:rsidRDefault="00EB16BB" w:rsidP="00F47F74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4" style="position:absolute;left:0;text-align:left;margin-left:130.6pt;margin-top:54.35pt;width:8.5pt;height:8.5pt;z-index:251671552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3" type="#_x0000_t75" style="width:231.75pt;height:113.25pt;mso-position-horizontal-relative:char;mso-position-vertical-relative:line" fillcolor="#bbe0e3">
                  <v:imagedata r:id="rId33" o:title="" croptop="17175f" cropbottom="28374f" cropleft="28899f" cropright=".25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9053B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30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2</w:t>
      </w:r>
      <w:r>
        <w:rPr>
          <w:rFonts w:ascii="Times New Roman" w:hAnsi="Times New Roman"/>
          <w:b/>
          <w:sz w:val="20"/>
          <w:szCs w:val="20"/>
        </w:rPr>
        <w:t>1</w:t>
      </w:r>
      <w:r w:rsidRPr="006D3A36">
        <w:rPr>
          <w:rFonts w:ascii="Times New Roman" w:hAnsi="Times New Roman"/>
          <w:b/>
          <w:sz w:val="20"/>
          <w:szCs w:val="20"/>
        </w:rPr>
        <w:t xml:space="preserve">     </w:t>
      </w:r>
      <w:r w:rsidRPr="006D3A36">
        <w:rPr>
          <w:rFonts w:ascii="Times New Roman" w:hAnsi="Times New Roman"/>
          <w:sz w:val="20"/>
          <w:szCs w:val="20"/>
        </w:rPr>
        <w:t xml:space="preserve">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5B0E5A">
        <w:tc>
          <w:tcPr>
            <w:tcW w:w="808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DB175C">
        <w:trPr>
          <w:trHeight w:val="1934"/>
        </w:trPr>
        <w:tc>
          <w:tcPr>
            <w:tcW w:w="808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30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5" style="position:absolute;left:0;text-align:left;margin-left:112.6pt;margin-top:34pt;width:8.5pt;height:8.5pt;z-index:25166233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4" type="#_x0000_t75" style="width:230.25pt;height:73.5pt;mso-position-horizontal-relative:char;mso-position-vertical-relative:line" fillcolor="#bbe0e3">
                  <v:imagedata r:id="rId34" o:title="" croptop="20853f" cropbottom="31429f" cropleft="17565f" cropright="34541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31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</w:t>
      </w:r>
      <w:r>
        <w:rPr>
          <w:rFonts w:ascii="Times New Roman" w:hAnsi="Times New Roman"/>
          <w:b/>
          <w:sz w:val="20"/>
          <w:szCs w:val="20"/>
        </w:rPr>
        <w:t>23</w:t>
      </w:r>
      <w:r w:rsidRPr="006D3A36">
        <w:rPr>
          <w:rFonts w:ascii="Times New Roman" w:hAnsi="Times New Roman"/>
          <w:sz w:val="20"/>
          <w:szCs w:val="20"/>
        </w:rPr>
        <w:t xml:space="preserve">     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5B0E5A">
        <w:tc>
          <w:tcPr>
            <w:tcW w:w="808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5B0E5A">
        <w:trPr>
          <w:trHeight w:val="2499"/>
        </w:trPr>
        <w:tc>
          <w:tcPr>
            <w:tcW w:w="808" w:type="dxa"/>
          </w:tcPr>
          <w:p w:rsidR="00EB16BB" w:rsidRPr="00DB175C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31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6" style="position:absolute;left:0;text-align:left;margin-left:112.85pt;margin-top:58.3pt;width:8.5pt;height:8.5pt;z-index:25166336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5" type="#_x0000_t75" style="width:231.75pt;height:138.75pt;mso-position-horizontal-relative:char;mso-position-vertical-relative:line" fillcolor="#bbe0e3">
                  <v:imagedata r:id="rId34" o:title="" croptop="16892f" cropbottom="35333f" cropleft="14188f" cropright="38355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E72359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32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</w:t>
      </w:r>
      <w:r>
        <w:rPr>
          <w:rFonts w:ascii="Times New Roman" w:hAnsi="Times New Roman"/>
          <w:b/>
          <w:sz w:val="20"/>
          <w:szCs w:val="20"/>
        </w:rPr>
        <w:t>67</w:t>
      </w:r>
      <w:r w:rsidRPr="006D3A36">
        <w:rPr>
          <w:rFonts w:ascii="Times New Roman" w:hAnsi="Times New Roman"/>
          <w:sz w:val="20"/>
          <w:szCs w:val="20"/>
        </w:rPr>
        <w:t xml:space="preserve">  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A861D6">
        <w:tc>
          <w:tcPr>
            <w:tcW w:w="808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A861D6">
        <w:trPr>
          <w:trHeight w:val="2499"/>
        </w:trPr>
        <w:tc>
          <w:tcPr>
            <w:tcW w:w="808" w:type="dxa"/>
          </w:tcPr>
          <w:p w:rsidR="00EB16BB" w:rsidRPr="00DB175C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7" style="position:absolute;left:0;text-align:left;margin-left:184.6pt;margin-top:66.35pt;width:8.5pt;height:8.5pt;z-index:251672576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6" type="#_x0000_t75" style="width:3in;height:105.75pt;mso-position-horizontal-relative:char;mso-position-vertical-relative:line" fillcolor="#bbe0e3">
                  <v:imagedata r:id="rId35" o:title="" croptop="20327f" cropbottom="27731f" cropleft="24359f" cropright="21086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Default="00EB16BB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Default="00EB16BB" w:rsidP="009B44EC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C5476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33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</w:t>
      </w:r>
      <w:r>
        <w:rPr>
          <w:rFonts w:ascii="Times New Roman" w:hAnsi="Times New Roman"/>
          <w:b/>
          <w:sz w:val="20"/>
          <w:szCs w:val="20"/>
        </w:rPr>
        <w:t>147</w:t>
      </w:r>
      <w:r w:rsidRPr="006D3A36">
        <w:rPr>
          <w:rFonts w:ascii="Times New Roman" w:hAnsi="Times New Roman"/>
          <w:sz w:val="20"/>
          <w:szCs w:val="20"/>
        </w:rPr>
        <w:t xml:space="preserve">  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A861D6">
        <w:tc>
          <w:tcPr>
            <w:tcW w:w="808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A861D6">
        <w:trPr>
          <w:trHeight w:val="2499"/>
        </w:trPr>
        <w:tc>
          <w:tcPr>
            <w:tcW w:w="808" w:type="dxa"/>
          </w:tcPr>
          <w:p w:rsidR="00EB16BB" w:rsidRPr="00DB175C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8" style="position:absolute;left:0;text-align:left;margin-left:103.6pt;margin-top:70pt;width:8.5pt;height:8.5pt;z-index:251673600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7" type="#_x0000_t75" style="width:231.75pt;height:129.75pt;mso-position-horizontal-relative:char;mso-position-vertical-relative:line" fillcolor="#bbe0e3">
                  <v:imagedata r:id="rId36" o:title="" croptop="23903f" cropbottom="26622f" cropleft="27891f" cropright="26787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C5476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34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Худайбердина,  </w:t>
      </w:r>
      <w:r>
        <w:rPr>
          <w:rFonts w:ascii="Times New Roman" w:hAnsi="Times New Roman"/>
          <w:b/>
          <w:sz w:val="20"/>
          <w:szCs w:val="20"/>
        </w:rPr>
        <w:t>158</w:t>
      </w:r>
      <w:r w:rsidRPr="006D3A36">
        <w:rPr>
          <w:rFonts w:ascii="Times New Roman" w:hAnsi="Times New Roman"/>
          <w:sz w:val="20"/>
          <w:szCs w:val="20"/>
        </w:rPr>
        <w:t xml:space="preserve">    </w:t>
      </w:r>
    </w:p>
    <w:tbl>
      <w:tblPr>
        <w:tblW w:w="15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690"/>
      </w:tblGrid>
      <w:tr w:rsidR="00EB16BB" w:rsidRPr="006D3A36" w:rsidTr="00A861D6">
        <w:tc>
          <w:tcPr>
            <w:tcW w:w="808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A861D6">
        <w:trPr>
          <w:trHeight w:val="2499"/>
        </w:trPr>
        <w:tc>
          <w:tcPr>
            <w:tcW w:w="808" w:type="dxa"/>
          </w:tcPr>
          <w:p w:rsidR="00EB16BB" w:rsidRPr="00DB175C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59" style="position:absolute;left:0;text-align:left;margin-left:103.85pt;margin-top:51.25pt;width:8.5pt;height:8.5pt;z-index:25167462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8" type="#_x0000_t75" style="width:230.25pt;height:122.25pt;mso-position-horizontal-relative:char;mso-position-vertical-relative:line" fillcolor="#bbe0e3">
                  <v:imagedata r:id="rId37" o:title="" croptop="24235f" cropbottom="28953f" cropleft="26641f" cropright="25472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6169,63 руб.</w:t>
            </w:r>
          </w:p>
        </w:tc>
        <w:tc>
          <w:tcPr>
            <w:tcW w:w="1690" w:type="dxa"/>
          </w:tcPr>
          <w:p w:rsidR="00EB16BB" w:rsidRPr="006D3A36" w:rsidRDefault="00EB16BB" w:rsidP="00A861D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6D3A36" w:rsidRDefault="00EB16BB" w:rsidP="00C54763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35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</w:t>
      </w:r>
      <w:r>
        <w:rPr>
          <w:rFonts w:ascii="Times New Roman" w:hAnsi="Times New Roman"/>
          <w:b/>
          <w:sz w:val="20"/>
          <w:szCs w:val="20"/>
        </w:rPr>
        <w:t>Шафиева,5</w:t>
      </w:r>
      <w:r w:rsidRPr="006D3A36">
        <w:rPr>
          <w:rFonts w:ascii="Times New Roman" w:hAnsi="Times New Roman"/>
          <w:sz w:val="20"/>
          <w:szCs w:val="20"/>
        </w:rPr>
        <w:t xml:space="preserve">    </w:t>
      </w:r>
    </w:p>
    <w:tbl>
      <w:tblPr>
        <w:tblW w:w="15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870"/>
      </w:tblGrid>
      <w:tr w:rsidR="00EB16BB" w:rsidRPr="006D3A36" w:rsidTr="00B6447F">
        <w:tc>
          <w:tcPr>
            <w:tcW w:w="808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B6447F">
        <w:trPr>
          <w:trHeight w:val="2499"/>
        </w:trPr>
        <w:tc>
          <w:tcPr>
            <w:tcW w:w="808" w:type="dxa"/>
          </w:tcPr>
          <w:p w:rsidR="00EB16BB" w:rsidRPr="00DB175C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35</w:t>
            </w:r>
          </w:p>
        </w:tc>
        <w:tc>
          <w:tcPr>
            <w:tcW w:w="4880" w:type="dxa"/>
          </w:tcPr>
          <w:p w:rsidR="00EB16BB" w:rsidRPr="006D3A36" w:rsidRDefault="00EB16BB" w:rsidP="00A861D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0" style="position:absolute;left:0;text-align:left;margin-left:166.6pt;margin-top:62.5pt;width:8.5pt;height:8.5pt;z-index:251675648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59" type="#_x0000_t75" style="width:233.25pt;height:105.75pt;mso-position-horizontal-relative:char;mso-position-vertical-relative:line" fillcolor="#bbe0e3">
                  <v:imagedata r:id="rId38" o:title="" croptop="23220f" cropbottom="18458f" cropleft="13676f" cropright="29798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A861D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5552,67 руб.</w:t>
            </w:r>
          </w:p>
        </w:tc>
        <w:tc>
          <w:tcPr>
            <w:tcW w:w="1870" w:type="dxa"/>
          </w:tcPr>
          <w:p w:rsidR="00EB16BB" w:rsidRPr="006D3A36" w:rsidRDefault="00EB16BB" w:rsidP="00A861D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Default="00EB16BB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</w:p>
    <w:p w:rsidR="00EB16BB" w:rsidRPr="006D3A36" w:rsidRDefault="00EB16BB" w:rsidP="00D36A1B">
      <w:pPr>
        <w:spacing w:after="0" w:line="240" w:lineRule="auto"/>
        <w:rPr>
          <w:rFonts w:ascii="Times New Roman" w:hAnsi="Times New Roman"/>
          <w:b/>
          <w:sz w:val="20"/>
          <w:szCs w:val="20"/>
        </w:rPr>
      </w:pPr>
      <w:r w:rsidRPr="006D3A36">
        <w:rPr>
          <w:rFonts w:ascii="Times New Roman" w:hAnsi="Times New Roman"/>
          <w:b/>
          <w:sz w:val="20"/>
          <w:szCs w:val="20"/>
        </w:rPr>
        <w:t xml:space="preserve">ЛОТ № </w:t>
      </w:r>
      <w:r>
        <w:rPr>
          <w:rFonts w:ascii="Times New Roman" w:hAnsi="Times New Roman"/>
          <w:b/>
          <w:sz w:val="20"/>
          <w:szCs w:val="20"/>
        </w:rPr>
        <w:t>36</w:t>
      </w:r>
      <w:r w:rsidRPr="006D3A36">
        <w:rPr>
          <w:rFonts w:ascii="Times New Roman" w:hAnsi="Times New Roman"/>
          <w:b/>
          <w:sz w:val="20"/>
          <w:szCs w:val="20"/>
        </w:rPr>
        <w:t xml:space="preserve"> Республика Башкортостан, ул. К.Цеткин, 14  </w:t>
      </w:r>
    </w:p>
    <w:tbl>
      <w:tblPr>
        <w:tblW w:w="155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08"/>
        <w:gridCol w:w="4880"/>
        <w:gridCol w:w="2257"/>
        <w:gridCol w:w="2243"/>
        <w:gridCol w:w="2160"/>
        <w:gridCol w:w="1370"/>
        <w:gridCol w:w="1870"/>
      </w:tblGrid>
      <w:tr w:rsidR="00EB16BB" w:rsidRPr="006D3A36" w:rsidTr="00B6447F">
        <w:tc>
          <w:tcPr>
            <w:tcW w:w="808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№ в Схеме НТО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Месторасположение </w:t>
            </w:r>
          </w:p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нестационарного торгового объекта</w:t>
            </w:r>
          </w:p>
        </w:tc>
        <w:tc>
          <w:tcPr>
            <w:tcW w:w="2257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Вид нестационарного торгового объекта</w:t>
            </w:r>
          </w:p>
        </w:tc>
        <w:tc>
          <w:tcPr>
            <w:tcW w:w="2243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Специализация нестационарного торгового объекта</w:t>
            </w:r>
          </w:p>
        </w:tc>
        <w:tc>
          <w:tcPr>
            <w:tcW w:w="216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Площадь торгового объекта</w:t>
            </w:r>
          </w:p>
        </w:tc>
        <w:tc>
          <w:tcPr>
            <w:tcW w:w="137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Начальная стоимость лота</w:t>
            </w:r>
          </w:p>
        </w:tc>
        <w:tc>
          <w:tcPr>
            <w:tcW w:w="1870" w:type="dxa"/>
          </w:tcPr>
          <w:p w:rsidR="00EB16BB" w:rsidRPr="006D3A36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Срок действия договора</w:t>
            </w:r>
          </w:p>
        </w:tc>
      </w:tr>
      <w:tr w:rsidR="00EB16BB" w:rsidRPr="006D3A36" w:rsidTr="00B6447F">
        <w:trPr>
          <w:trHeight w:val="2240"/>
        </w:trPr>
        <w:tc>
          <w:tcPr>
            <w:tcW w:w="808" w:type="dxa"/>
          </w:tcPr>
          <w:p w:rsidR="00EB16BB" w:rsidRPr="00C54763" w:rsidRDefault="00EB16BB" w:rsidP="0053728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36</w:t>
            </w:r>
          </w:p>
        </w:tc>
        <w:tc>
          <w:tcPr>
            <w:tcW w:w="4880" w:type="dxa"/>
          </w:tcPr>
          <w:p w:rsidR="00EB16BB" w:rsidRPr="006D3A36" w:rsidRDefault="00EB16BB" w:rsidP="00537285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pict>
                <v:oval id="_x0000_s1061" style="position:absolute;left:0;text-align:left;margin-left:202.6pt;margin-top:76.25pt;width:8.5pt;height:8.5pt;z-index:251664384;mso-position-horizontal-relative:text;mso-position-vertical-relative:text" fillcolor="black"/>
              </w:pict>
            </w:r>
            <w:r w:rsidRPr="00FF42E2">
              <w:rPr>
                <w:rFonts w:ascii="Times New Roman" w:hAnsi="Times New Roman"/>
                <w:sz w:val="20"/>
                <w:szCs w:val="20"/>
              </w:rPr>
              <w:pict>
                <v:shape id="_x0000_i1060" type="#_x0000_t75" style="width:244.5pt;height:114pt;mso-position-horizontal-relative:char;mso-position-vertical-relative:line" fillcolor="#bbe0e3">
                  <v:imagedata r:id="rId39" o:title="" croptop="30947f" cropbottom="24684f" cropleft="33007f" cropright="24771f"/>
                </v:shape>
              </w:pict>
            </w:r>
          </w:p>
        </w:tc>
        <w:tc>
          <w:tcPr>
            <w:tcW w:w="2257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морозильная установка</w:t>
            </w:r>
          </w:p>
        </w:tc>
        <w:tc>
          <w:tcPr>
            <w:tcW w:w="2243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торговля  </w:t>
            </w:r>
            <w:r>
              <w:rPr>
                <w:rFonts w:ascii="Times New Roman" w:hAnsi="Times New Roman"/>
                <w:sz w:val="20"/>
                <w:szCs w:val="20"/>
              </w:rPr>
              <w:t>мороженым</w:t>
            </w:r>
          </w:p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16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1370" w:type="dxa"/>
          </w:tcPr>
          <w:p w:rsidR="00EB16BB" w:rsidRPr="006D3A36" w:rsidRDefault="00EB16BB" w:rsidP="00F47F74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3393,30 руб.</w:t>
            </w:r>
          </w:p>
        </w:tc>
        <w:tc>
          <w:tcPr>
            <w:tcW w:w="1870" w:type="dxa"/>
          </w:tcPr>
          <w:p w:rsidR="00EB16BB" w:rsidRPr="006D3A36" w:rsidRDefault="00EB16BB" w:rsidP="00F47F74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6D3A36">
              <w:rPr>
                <w:rFonts w:ascii="Times New Roman" w:hAnsi="Times New Roman"/>
                <w:sz w:val="20"/>
                <w:szCs w:val="20"/>
              </w:rPr>
              <w:t xml:space="preserve">с    </w:t>
            </w:r>
            <w:r>
              <w:rPr>
                <w:rFonts w:ascii="Times New Roman" w:hAnsi="Times New Roman"/>
                <w:sz w:val="20"/>
                <w:szCs w:val="20"/>
              </w:rPr>
              <w:t>01.05.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 xml:space="preserve">2019           по  </w:t>
            </w:r>
            <w:r>
              <w:rPr>
                <w:rFonts w:ascii="Times New Roman" w:hAnsi="Times New Roman"/>
                <w:sz w:val="20"/>
                <w:szCs w:val="20"/>
              </w:rPr>
              <w:t>01.10</w:t>
            </w:r>
            <w:r w:rsidRPr="006D3A36">
              <w:rPr>
                <w:rFonts w:ascii="Times New Roman" w:hAnsi="Times New Roman"/>
                <w:sz w:val="20"/>
                <w:szCs w:val="20"/>
              </w:rPr>
              <w:t>.2019</w:t>
            </w:r>
          </w:p>
        </w:tc>
      </w:tr>
    </w:tbl>
    <w:p w:rsidR="00EB16BB" w:rsidRPr="00176B65" w:rsidRDefault="00EB16BB" w:rsidP="00801E56">
      <w:pPr>
        <w:spacing w:after="0" w:line="240" w:lineRule="auto"/>
      </w:pPr>
    </w:p>
    <w:sectPr w:rsidR="00EB16BB" w:rsidRPr="00176B65" w:rsidSect="00270EAC">
      <w:pgSz w:w="16838" w:h="11906" w:orient="landscape"/>
      <w:pgMar w:top="567" w:right="567" w:bottom="567" w:left="102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2A254F"/>
    <w:multiLevelType w:val="hybridMultilevel"/>
    <w:tmpl w:val="54CEF4F0"/>
    <w:lvl w:ilvl="0" w:tplc="7F0A24E8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>
    <w:nsid w:val="62DF43CA"/>
    <w:multiLevelType w:val="multilevel"/>
    <w:tmpl w:val="82C0855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2">
    <w:nsid w:val="75C1373B"/>
    <w:multiLevelType w:val="multilevel"/>
    <w:tmpl w:val="EBC0CCE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3"/>
      <w:numFmt w:val="decimal"/>
      <w:isLgl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7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2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57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280" w:hanging="2160"/>
      </w:pPr>
      <w:rPr>
        <w:rFonts w:cs="Times New Roman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75274"/>
    <w:rsid w:val="00003960"/>
    <w:rsid w:val="0000397F"/>
    <w:rsid w:val="00010D8A"/>
    <w:rsid w:val="000204C3"/>
    <w:rsid w:val="00025E9C"/>
    <w:rsid w:val="000275B2"/>
    <w:rsid w:val="00027CF9"/>
    <w:rsid w:val="000321AA"/>
    <w:rsid w:val="00032649"/>
    <w:rsid w:val="00033C1D"/>
    <w:rsid w:val="000348A0"/>
    <w:rsid w:val="000358C7"/>
    <w:rsid w:val="000374E0"/>
    <w:rsid w:val="0004396C"/>
    <w:rsid w:val="00047F5B"/>
    <w:rsid w:val="00053DA0"/>
    <w:rsid w:val="0005630C"/>
    <w:rsid w:val="0005738A"/>
    <w:rsid w:val="000630B3"/>
    <w:rsid w:val="000656F4"/>
    <w:rsid w:val="00067E45"/>
    <w:rsid w:val="00071D10"/>
    <w:rsid w:val="000810B2"/>
    <w:rsid w:val="00082C39"/>
    <w:rsid w:val="000875C9"/>
    <w:rsid w:val="00097AF3"/>
    <w:rsid w:val="000A4DD5"/>
    <w:rsid w:val="000B4F35"/>
    <w:rsid w:val="000B59B9"/>
    <w:rsid w:val="000C4EA8"/>
    <w:rsid w:val="000D3956"/>
    <w:rsid w:val="000D7114"/>
    <w:rsid w:val="000E75EE"/>
    <w:rsid w:val="000E7F2D"/>
    <w:rsid w:val="000F024E"/>
    <w:rsid w:val="000F52AA"/>
    <w:rsid w:val="000F58F5"/>
    <w:rsid w:val="00101369"/>
    <w:rsid w:val="00104D82"/>
    <w:rsid w:val="001117AB"/>
    <w:rsid w:val="001118A1"/>
    <w:rsid w:val="00112399"/>
    <w:rsid w:val="00112ED3"/>
    <w:rsid w:val="00113B92"/>
    <w:rsid w:val="00124DCA"/>
    <w:rsid w:val="001331B3"/>
    <w:rsid w:val="00135E3D"/>
    <w:rsid w:val="00137704"/>
    <w:rsid w:val="001403A5"/>
    <w:rsid w:val="00143976"/>
    <w:rsid w:val="00150086"/>
    <w:rsid w:val="001519E3"/>
    <w:rsid w:val="00153125"/>
    <w:rsid w:val="00155E5D"/>
    <w:rsid w:val="00156A13"/>
    <w:rsid w:val="0016440B"/>
    <w:rsid w:val="00167A52"/>
    <w:rsid w:val="00167ACC"/>
    <w:rsid w:val="00176B65"/>
    <w:rsid w:val="001801AD"/>
    <w:rsid w:val="00187386"/>
    <w:rsid w:val="00190A1C"/>
    <w:rsid w:val="00194CCE"/>
    <w:rsid w:val="001A341C"/>
    <w:rsid w:val="001A7195"/>
    <w:rsid w:val="001B3676"/>
    <w:rsid w:val="001B49C0"/>
    <w:rsid w:val="001C7C79"/>
    <w:rsid w:val="001D22A1"/>
    <w:rsid w:val="001D63F6"/>
    <w:rsid w:val="001D7484"/>
    <w:rsid w:val="001E0EAD"/>
    <w:rsid w:val="001E38E8"/>
    <w:rsid w:val="001F00AC"/>
    <w:rsid w:val="001F36A6"/>
    <w:rsid w:val="001F3FC8"/>
    <w:rsid w:val="001F4FE5"/>
    <w:rsid w:val="001F7E0C"/>
    <w:rsid w:val="002002B7"/>
    <w:rsid w:val="00201B3D"/>
    <w:rsid w:val="0020249E"/>
    <w:rsid w:val="00205CD2"/>
    <w:rsid w:val="002067A9"/>
    <w:rsid w:val="00217187"/>
    <w:rsid w:val="00221D61"/>
    <w:rsid w:val="0022356E"/>
    <w:rsid w:val="00224BD1"/>
    <w:rsid w:val="00224FAA"/>
    <w:rsid w:val="00225FC0"/>
    <w:rsid w:val="002312E7"/>
    <w:rsid w:val="00233809"/>
    <w:rsid w:val="00237051"/>
    <w:rsid w:val="0024016F"/>
    <w:rsid w:val="002479AD"/>
    <w:rsid w:val="002511B7"/>
    <w:rsid w:val="00253502"/>
    <w:rsid w:val="00253B94"/>
    <w:rsid w:val="002556B4"/>
    <w:rsid w:val="00257054"/>
    <w:rsid w:val="00260395"/>
    <w:rsid w:val="00266D75"/>
    <w:rsid w:val="00267CFF"/>
    <w:rsid w:val="00270EAC"/>
    <w:rsid w:val="002745DB"/>
    <w:rsid w:val="00291D93"/>
    <w:rsid w:val="00293CD3"/>
    <w:rsid w:val="002A0577"/>
    <w:rsid w:val="002A2A7C"/>
    <w:rsid w:val="002B0AEA"/>
    <w:rsid w:val="002B6293"/>
    <w:rsid w:val="002C6287"/>
    <w:rsid w:val="002D079E"/>
    <w:rsid w:val="002D579D"/>
    <w:rsid w:val="002D5C31"/>
    <w:rsid w:val="002D7277"/>
    <w:rsid w:val="002E0916"/>
    <w:rsid w:val="002E1158"/>
    <w:rsid w:val="002E2A8F"/>
    <w:rsid w:val="002E51D1"/>
    <w:rsid w:val="002E643E"/>
    <w:rsid w:val="002F1DC9"/>
    <w:rsid w:val="003042ED"/>
    <w:rsid w:val="0031338A"/>
    <w:rsid w:val="00317A73"/>
    <w:rsid w:val="003259C4"/>
    <w:rsid w:val="003270CA"/>
    <w:rsid w:val="00344966"/>
    <w:rsid w:val="0034576F"/>
    <w:rsid w:val="00351BD5"/>
    <w:rsid w:val="00353641"/>
    <w:rsid w:val="003577C5"/>
    <w:rsid w:val="0036142B"/>
    <w:rsid w:val="0036721E"/>
    <w:rsid w:val="003674D4"/>
    <w:rsid w:val="00367A2A"/>
    <w:rsid w:val="0037090B"/>
    <w:rsid w:val="0039299C"/>
    <w:rsid w:val="00392E21"/>
    <w:rsid w:val="003A676E"/>
    <w:rsid w:val="003C1278"/>
    <w:rsid w:val="003C18A5"/>
    <w:rsid w:val="003C3927"/>
    <w:rsid w:val="003D31D6"/>
    <w:rsid w:val="003D348C"/>
    <w:rsid w:val="003D36AE"/>
    <w:rsid w:val="003D434D"/>
    <w:rsid w:val="003D5AFC"/>
    <w:rsid w:val="003E28B0"/>
    <w:rsid w:val="003E5B02"/>
    <w:rsid w:val="003F3A98"/>
    <w:rsid w:val="003F5A1B"/>
    <w:rsid w:val="003F5BE3"/>
    <w:rsid w:val="004117C2"/>
    <w:rsid w:val="00411B0A"/>
    <w:rsid w:val="00412DB9"/>
    <w:rsid w:val="00421D81"/>
    <w:rsid w:val="004239CA"/>
    <w:rsid w:val="00423D42"/>
    <w:rsid w:val="00423FB4"/>
    <w:rsid w:val="004302CD"/>
    <w:rsid w:val="00444FDA"/>
    <w:rsid w:val="00445AE2"/>
    <w:rsid w:val="00451909"/>
    <w:rsid w:val="00454687"/>
    <w:rsid w:val="00455068"/>
    <w:rsid w:val="00463E59"/>
    <w:rsid w:val="00472A80"/>
    <w:rsid w:val="004732E5"/>
    <w:rsid w:val="00473B96"/>
    <w:rsid w:val="00475176"/>
    <w:rsid w:val="00475274"/>
    <w:rsid w:val="004764DF"/>
    <w:rsid w:val="00485CAD"/>
    <w:rsid w:val="00492146"/>
    <w:rsid w:val="004A14F4"/>
    <w:rsid w:val="004A7A36"/>
    <w:rsid w:val="004B51DB"/>
    <w:rsid w:val="004C16BC"/>
    <w:rsid w:val="004C2894"/>
    <w:rsid w:val="004D1DD4"/>
    <w:rsid w:val="004D1F1C"/>
    <w:rsid w:val="004D28E9"/>
    <w:rsid w:val="004D3BF9"/>
    <w:rsid w:val="004D48C3"/>
    <w:rsid w:val="004D5B21"/>
    <w:rsid w:val="004F03E3"/>
    <w:rsid w:val="004F402D"/>
    <w:rsid w:val="004F5552"/>
    <w:rsid w:val="004F7652"/>
    <w:rsid w:val="00500135"/>
    <w:rsid w:val="005069E4"/>
    <w:rsid w:val="00520348"/>
    <w:rsid w:val="0052790F"/>
    <w:rsid w:val="0053204D"/>
    <w:rsid w:val="00536B12"/>
    <w:rsid w:val="00536D7B"/>
    <w:rsid w:val="00537285"/>
    <w:rsid w:val="00537885"/>
    <w:rsid w:val="00547DD4"/>
    <w:rsid w:val="0055189A"/>
    <w:rsid w:val="00553CFD"/>
    <w:rsid w:val="00562B9B"/>
    <w:rsid w:val="005645FF"/>
    <w:rsid w:val="0057333E"/>
    <w:rsid w:val="005752BB"/>
    <w:rsid w:val="00577D0D"/>
    <w:rsid w:val="00577E6C"/>
    <w:rsid w:val="00582050"/>
    <w:rsid w:val="00584CD5"/>
    <w:rsid w:val="0059226C"/>
    <w:rsid w:val="0059258A"/>
    <w:rsid w:val="005B0E5A"/>
    <w:rsid w:val="005C1810"/>
    <w:rsid w:val="005C5E06"/>
    <w:rsid w:val="005D0DF8"/>
    <w:rsid w:val="005F5DE5"/>
    <w:rsid w:val="0060128F"/>
    <w:rsid w:val="00602A7B"/>
    <w:rsid w:val="00613074"/>
    <w:rsid w:val="00615D34"/>
    <w:rsid w:val="00622478"/>
    <w:rsid w:val="006301D1"/>
    <w:rsid w:val="00632C1E"/>
    <w:rsid w:val="0064545F"/>
    <w:rsid w:val="00646E70"/>
    <w:rsid w:val="00647F3A"/>
    <w:rsid w:val="006533E9"/>
    <w:rsid w:val="00655D52"/>
    <w:rsid w:val="00661482"/>
    <w:rsid w:val="00662F43"/>
    <w:rsid w:val="00670411"/>
    <w:rsid w:val="00671401"/>
    <w:rsid w:val="006728F2"/>
    <w:rsid w:val="006765DF"/>
    <w:rsid w:val="0067799C"/>
    <w:rsid w:val="006806B7"/>
    <w:rsid w:val="00684624"/>
    <w:rsid w:val="00693814"/>
    <w:rsid w:val="00695609"/>
    <w:rsid w:val="006A02B1"/>
    <w:rsid w:val="006A1CFF"/>
    <w:rsid w:val="006A642F"/>
    <w:rsid w:val="006A67C3"/>
    <w:rsid w:val="006A6F75"/>
    <w:rsid w:val="006A777D"/>
    <w:rsid w:val="006C16DD"/>
    <w:rsid w:val="006C30B6"/>
    <w:rsid w:val="006C3C61"/>
    <w:rsid w:val="006C60FF"/>
    <w:rsid w:val="006C6922"/>
    <w:rsid w:val="006D2AFD"/>
    <w:rsid w:val="006D3A36"/>
    <w:rsid w:val="006D3A8C"/>
    <w:rsid w:val="006D5058"/>
    <w:rsid w:val="006E1B8E"/>
    <w:rsid w:val="006E29A3"/>
    <w:rsid w:val="006E7544"/>
    <w:rsid w:val="006E75B5"/>
    <w:rsid w:val="006F07D6"/>
    <w:rsid w:val="006F17AD"/>
    <w:rsid w:val="006F4993"/>
    <w:rsid w:val="00713532"/>
    <w:rsid w:val="00721F2B"/>
    <w:rsid w:val="007228DF"/>
    <w:rsid w:val="00726F65"/>
    <w:rsid w:val="007332BF"/>
    <w:rsid w:val="00733506"/>
    <w:rsid w:val="00737C80"/>
    <w:rsid w:val="0074091E"/>
    <w:rsid w:val="007421D0"/>
    <w:rsid w:val="0075033E"/>
    <w:rsid w:val="0075240B"/>
    <w:rsid w:val="00761DB2"/>
    <w:rsid w:val="007621D9"/>
    <w:rsid w:val="00770F98"/>
    <w:rsid w:val="007715CE"/>
    <w:rsid w:val="0077675B"/>
    <w:rsid w:val="007817EB"/>
    <w:rsid w:val="00782252"/>
    <w:rsid w:val="00783189"/>
    <w:rsid w:val="007849DD"/>
    <w:rsid w:val="00787AEA"/>
    <w:rsid w:val="00795D5B"/>
    <w:rsid w:val="00797238"/>
    <w:rsid w:val="007A06D9"/>
    <w:rsid w:val="007A0D40"/>
    <w:rsid w:val="007B0CDE"/>
    <w:rsid w:val="007B3E4B"/>
    <w:rsid w:val="007B71D2"/>
    <w:rsid w:val="007C294A"/>
    <w:rsid w:val="007C2EC3"/>
    <w:rsid w:val="007C3FFB"/>
    <w:rsid w:val="007C50E7"/>
    <w:rsid w:val="007D09F3"/>
    <w:rsid w:val="007E21AB"/>
    <w:rsid w:val="007F12DF"/>
    <w:rsid w:val="007F2435"/>
    <w:rsid w:val="00801E56"/>
    <w:rsid w:val="00802AFD"/>
    <w:rsid w:val="00806A2F"/>
    <w:rsid w:val="008077E6"/>
    <w:rsid w:val="00815D7D"/>
    <w:rsid w:val="00822306"/>
    <w:rsid w:val="00823F7B"/>
    <w:rsid w:val="00824E20"/>
    <w:rsid w:val="008255A7"/>
    <w:rsid w:val="0082567F"/>
    <w:rsid w:val="008526FA"/>
    <w:rsid w:val="0085310C"/>
    <w:rsid w:val="008543F8"/>
    <w:rsid w:val="00871D4D"/>
    <w:rsid w:val="0087334C"/>
    <w:rsid w:val="00876428"/>
    <w:rsid w:val="008815E7"/>
    <w:rsid w:val="00883E3E"/>
    <w:rsid w:val="00885ACE"/>
    <w:rsid w:val="00891AD4"/>
    <w:rsid w:val="008927EA"/>
    <w:rsid w:val="008934B6"/>
    <w:rsid w:val="008A0D94"/>
    <w:rsid w:val="008B04F1"/>
    <w:rsid w:val="008B3070"/>
    <w:rsid w:val="008B6B04"/>
    <w:rsid w:val="008D1E02"/>
    <w:rsid w:val="008D6A5B"/>
    <w:rsid w:val="008F1015"/>
    <w:rsid w:val="008F1DF0"/>
    <w:rsid w:val="0090079E"/>
    <w:rsid w:val="009036BD"/>
    <w:rsid w:val="0090443B"/>
    <w:rsid w:val="009053BB"/>
    <w:rsid w:val="00915EC3"/>
    <w:rsid w:val="00916046"/>
    <w:rsid w:val="0093249A"/>
    <w:rsid w:val="00932D78"/>
    <w:rsid w:val="009344B3"/>
    <w:rsid w:val="00940292"/>
    <w:rsid w:val="00940E13"/>
    <w:rsid w:val="0094119C"/>
    <w:rsid w:val="0094268D"/>
    <w:rsid w:val="009427F1"/>
    <w:rsid w:val="00944DBF"/>
    <w:rsid w:val="00947A31"/>
    <w:rsid w:val="00957B1E"/>
    <w:rsid w:val="00960EF5"/>
    <w:rsid w:val="009621CB"/>
    <w:rsid w:val="00962372"/>
    <w:rsid w:val="00971A5B"/>
    <w:rsid w:val="009754C6"/>
    <w:rsid w:val="00975798"/>
    <w:rsid w:val="00976434"/>
    <w:rsid w:val="00977B78"/>
    <w:rsid w:val="00981553"/>
    <w:rsid w:val="00986F03"/>
    <w:rsid w:val="0099282A"/>
    <w:rsid w:val="009A14E5"/>
    <w:rsid w:val="009A2777"/>
    <w:rsid w:val="009B0A16"/>
    <w:rsid w:val="009B2F33"/>
    <w:rsid w:val="009B44EC"/>
    <w:rsid w:val="009B7BE3"/>
    <w:rsid w:val="009C12C4"/>
    <w:rsid w:val="009D2D6A"/>
    <w:rsid w:val="009D52B6"/>
    <w:rsid w:val="009E54DE"/>
    <w:rsid w:val="009E77B3"/>
    <w:rsid w:val="009E7CCD"/>
    <w:rsid w:val="009E7DFB"/>
    <w:rsid w:val="009F5A55"/>
    <w:rsid w:val="00A01F0E"/>
    <w:rsid w:val="00A236F9"/>
    <w:rsid w:val="00A34CA7"/>
    <w:rsid w:val="00A3619C"/>
    <w:rsid w:val="00A36F1D"/>
    <w:rsid w:val="00A417EE"/>
    <w:rsid w:val="00A62E17"/>
    <w:rsid w:val="00A640EA"/>
    <w:rsid w:val="00A7589C"/>
    <w:rsid w:val="00A8275D"/>
    <w:rsid w:val="00A861D6"/>
    <w:rsid w:val="00AA1313"/>
    <w:rsid w:val="00AA2275"/>
    <w:rsid w:val="00AA281E"/>
    <w:rsid w:val="00AA67E8"/>
    <w:rsid w:val="00AB6DC9"/>
    <w:rsid w:val="00AC22E5"/>
    <w:rsid w:val="00AC7EE7"/>
    <w:rsid w:val="00AD1526"/>
    <w:rsid w:val="00AD29F7"/>
    <w:rsid w:val="00AD532E"/>
    <w:rsid w:val="00AD7D23"/>
    <w:rsid w:val="00AE2AE7"/>
    <w:rsid w:val="00AF05BA"/>
    <w:rsid w:val="00AF3C6B"/>
    <w:rsid w:val="00AF3D32"/>
    <w:rsid w:val="00AF6DEF"/>
    <w:rsid w:val="00B00F18"/>
    <w:rsid w:val="00B021F0"/>
    <w:rsid w:val="00B04369"/>
    <w:rsid w:val="00B13D13"/>
    <w:rsid w:val="00B162CB"/>
    <w:rsid w:val="00B209D7"/>
    <w:rsid w:val="00B24239"/>
    <w:rsid w:val="00B2562A"/>
    <w:rsid w:val="00B257E1"/>
    <w:rsid w:val="00B37A95"/>
    <w:rsid w:val="00B43964"/>
    <w:rsid w:val="00B5160D"/>
    <w:rsid w:val="00B52CC4"/>
    <w:rsid w:val="00B6447F"/>
    <w:rsid w:val="00B6455F"/>
    <w:rsid w:val="00B7361D"/>
    <w:rsid w:val="00B836E6"/>
    <w:rsid w:val="00B836F4"/>
    <w:rsid w:val="00B85888"/>
    <w:rsid w:val="00B92D54"/>
    <w:rsid w:val="00B93BD1"/>
    <w:rsid w:val="00B97C07"/>
    <w:rsid w:val="00BA580E"/>
    <w:rsid w:val="00BA7510"/>
    <w:rsid w:val="00BB1125"/>
    <w:rsid w:val="00BB4A89"/>
    <w:rsid w:val="00BB7179"/>
    <w:rsid w:val="00BC1C97"/>
    <w:rsid w:val="00BD6697"/>
    <w:rsid w:val="00BE0713"/>
    <w:rsid w:val="00BE2924"/>
    <w:rsid w:val="00BE62B6"/>
    <w:rsid w:val="00BF28BB"/>
    <w:rsid w:val="00BF5030"/>
    <w:rsid w:val="00BF6445"/>
    <w:rsid w:val="00C024DF"/>
    <w:rsid w:val="00C12196"/>
    <w:rsid w:val="00C12B36"/>
    <w:rsid w:val="00C13807"/>
    <w:rsid w:val="00C13C46"/>
    <w:rsid w:val="00C2344C"/>
    <w:rsid w:val="00C23BBD"/>
    <w:rsid w:val="00C25C0E"/>
    <w:rsid w:val="00C30D14"/>
    <w:rsid w:val="00C33651"/>
    <w:rsid w:val="00C5128C"/>
    <w:rsid w:val="00C54763"/>
    <w:rsid w:val="00C55727"/>
    <w:rsid w:val="00C61CFF"/>
    <w:rsid w:val="00C64C2B"/>
    <w:rsid w:val="00C70EE2"/>
    <w:rsid w:val="00C72E9B"/>
    <w:rsid w:val="00C73F69"/>
    <w:rsid w:val="00C77773"/>
    <w:rsid w:val="00C8350E"/>
    <w:rsid w:val="00C865AE"/>
    <w:rsid w:val="00C937A6"/>
    <w:rsid w:val="00C93DB7"/>
    <w:rsid w:val="00C96185"/>
    <w:rsid w:val="00C9792E"/>
    <w:rsid w:val="00C97CFD"/>
    <w:rsid w:val="00CA0D32"/>
    <w:rsid w:val="00CB3E00"/>
    <w:rsid w:val="00CB553A"/>
    <w:rsid w:val="00CB5880"/>
    <w:rsid w:val="00CB6AC2"/>
    <w:rsid w:val="00CC334F"/>
    <w:rsid w:val="00CD283C"/>
    <w:rsid w:val="00CE20E2"/>
    <w:rsid w:val="00CE2268"/>
    <w:rsid w:val="00CE3196"/>
    <w:rsid w:val="00CE519E"/>
    <w:rsid w:val="00CE5D61"/>
    <w:rsid w:val="00CE7C05"/>
    <w:rsid w:val="00D01FBB"/>
    <w:rsid w:val="00D07AFA"/>
    <w:rsid w:val="00D07F69"/>
    <w:rsid w:val="00D10F7A"/>
    <w:rsid w:val="00D20930"/>
    <w:rsid w:val="00D234C6"/>
    <w:rsid w:val="00D23CAF"/>
    <w:rsid w:val="00D24187"/>
    <w:rsid w:val="00D32CEB"/>
    <w:rsid w:val="00D33625"/>
    <w:rsid w:val="00D36A1B"/>
    <w:rsid w:val="00D5358B"/>
    <w:rsid w:val="00D538A5"/>
    <w:rsid w:val="00D53CFC"/>
    <w:rsid w:val="00D53DBA"/>
    <w:rsid w:val="00D546EE"/>
    <w:rsid w:val="00D556A7"/>
    <w:rsid w:val="00D563A5"/>
    <w:rsid w:val="00D57664"/>
    <w:rsid w:val="00D577E9"/>
    <w:rsid w:val="00D7340E"/>
    <w:rsid w:val="00D80F25"/>
    <w:rsid w:val="00D8655C"/>
    <w:rsid w:val="00D93142"/>
    <w:rsid w:val="00D9442A"/>
    <w:rsid w:val="00D96D02"/>
    <w:rsid w:val="00D97337"/>
    <w:rsid w:val="00DB175C"/>
    <w:rsid w:val="00DB4620"/>
    <w:rsid w:val="00DC17A8"/>
    <w:rsid w:val="00DC17F4"/>
    <w:rsid w:val="00DC29A6"/>
    <w:rsid w:val="00DC5B31"/>
    <w:rsid w:val="00DD05EA"/>
    <w:rsid w:val="00DE64E3"/>
    <w:rsid w:val="00DF099B"/>
    <w:rsid w:val="00DF1D32"/>
    <w:rsid w:val="00DF41B7"/>
    <w:rsid w:val="00DF766C"/>
    <w:rsid w:val="00E024AB"/>
    <w:rsid w:val="00E0392D"/>
    <w:rsid w:val="00E06F16"/>
    <w:rsid w:val="00E1101C"/>
    <w:rsid w:val="00E11D1D"/>
    <w:rsid w:val="00E13C8A"/>
    <w:rsid w:val="00E15D03"/>
    <w:rsid w:val="00E27B8A"/>
    <w:rsid w:val="00E32B12"/>
    <w:rsid w:val="00E354AE"/>
    <w:rsid w:val="00E3713C"/>
    <w:rsid w:val="00E42C44"/>
    <w:rsid w:val="00E4637E"/>
    <w:rsid w:val="00E5746B"/>
    <w:rsid w:val="00E57D60"/>
    <w:rsid w:val="00E606D4"/>
    <w:rsid w:val="00E6180F"/>
    <w:rsid w:val="00E648CD"/>
    <w:rsid w:val="00E72359"/>
    <w:rsid w:val="00E80FCA"/>
    <w:rsid w:val="00E956C7"/>
    <w:rsid w:val="00E973A5"/>
    <w:rsid w:val="00EA4CC5"/>
    <w:rsid w:val="00EB16BB"/>
    <w:rsid w:val="00EC6F4B"/>
    <w:rsid w:val="00EC7359"/>
    <w:rsid w:val="00EC7F0A"/>
    <w:rsid w:val="00ED4FFE"/>
    <w:rsid w:val="00ED7C38"/>
    <w:rsid w:val="00EE2F89"/>
    <w:rsid w:val="00EE426A"/>
    <w:rsid w:val="00EF0782"/>
    <w:rsid w:val="00EF3F92"/>
    <w:rsid w:val="00EF4701"/>
    <w:rsid w:val="00EF5EE3"/>
    <w:rsid w:val="00EF675F"/>
    <w:rsid w:val="00F0541E"/>
    <w:rsid w:val="00F100C0"/>
    <w:rsid w:val="00F10A8B"/>
    <w:rsid w:val="00F134D2"/>
    <w:rsid w:val="00F14F82"/>
    <w:rsid w:val="00F16398"/>
    <w:rsid w:val="00F252F2"/>
    <w:rsid w:val="00F37274"/>
    <w:rsid w:val="00F428FA"/>
    <w:rsid w:val="00F47F74"/>
    <w:rsid w:val="00F517EF"/>
    <w:rsid w:val="00F55506"/>
    <w:rsid w:val="00F614CD"/>
    <w:rsid w:val="00F62A6C"/>
    <w:rsid w:val="00F72FD0"/>
    <w:rsid w:val="00F90095"/>
    <w:rsid w:val="00F92672"/>
    <w:rsid w:val="00F93513"/>
    <w:rsid w:val="00FA02DE"/>
    <w:rsid w:val="00FA5756"/>
    <w:rsid w:val="00FB0DE7"/>
    <w:rsid w:val="00FB323A"/>
    <w:rsid w:val="00FC0623"/>
    <w:rsid w:val="00FC1DD1"/>
    <w:rsid w:val="00FC5075"/>
    <w:rsid w:val="00FC697E"/>
    <w:rsid w:val="00FD1D37"/>
    <w:rsid w:val="00FD4121"/>
    <w:rsid w:val="00FD42CD"/>
    <w:rsid w:val="00FF42E2"/>
    <w:rsid w:val="00FF58B2"/>
    <w:rsid w:val="00FF70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5E5D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033C1D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3D434D"/>
    <w:pPr>
      <w:ind w:left="720"/>
      <w:contextualSpacing/>
    </w:pPr>
  </w:style>
  <w:style w:type="paragraph" w:customStyle="1" w:styleId="ConsPlusNormal">
    <w:name w:val="ConsPlusNormal"/>
    <w:uiPriority w:val="99"/>
    <w:rsid w:val="002B6293"/>
    <w:pPr>
      <w:autoSpaceDE w:val="0"/>
      <w:autoSpaceDN w:val="0"/>
      <w:adjustRightInd w:val="0"/>
    </w:pPr>
    <w:rPr>
      <w:rFonts w:ascii="Times New Roman" w:hAnsi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rsid w:val="001B49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B49C0"/>
    <w:rPr>
      <w:rFonts w:ascii="Segoe UI" w:hAnsi="Segoe UI" w:cs="Segoe UI"/>
      <w:sz w:val="18"/>
      <w:szCs w:val="18"/>
    </w:rPr>
  </w:style>
  <w:style w:type="character" w:styleId="LineNumber">
    <w:name w:val="line number"/>
    <w:basedOn w:val="DefaultParagraphFont"/>
    <w:uiPriority w:val="99"/>
    <w:semiHidden/>
    <w:rsid w:val="00237051"/>
    <w:rPr>
      <w:rFonts w:cs="Times New Roman"/>
    </w:rPr>
  </w:style>
  <w:style w:type="paragraph" w:styleId="NoSpacing">
    <w:name w:val="No Spacing"/>
    <w:uiPriority w:val="99"/>
    <w:qFormat/>
    <w:rsid w:val="00113B92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table" w:styleId="TableGrid">
    <w:name w:val="Table Grid"/>
    <w:basedOn w:val="TableNormal"/>
    <w:uiPriority w:val="99"/>
    <w:rsid w:val="00EC7F0A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64545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rsid w:val="006E7544"/>
    <w:pPr>
      <w:spacing w:after="120" w:line="240" w:lineRule="auto"/>
      <w:jc w:val="both"/>
    </w:pPr>
    <w:rPr>
      <w:rFonts w:ascii="Times New Roman" w:hAnsi="Times New Roman"/>
      <w:sz w:val="28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6E7544"/>
    <w:rPr>
      <w:rFonts w:ascii="Times New Roman" w:hAnsi="Times New Roman"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rsid w:val="006E7544"/>
    <w:pPr>
      <w:widowControl w:val="0"/>
      <w:spacing w:after="120" w:line="240" w:lineRule="auto"/>
      <w:ind w:left="283"/>
    </w:pPr>
    <w:rPr>
      <w:rFonts w:ascii="Courier New" w:hAnsi="Courier New" w:cs="Courier New"/>
      <w:color w:val="000000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6E7544"/>
    <w:rPr>
      <w:rFonts w:ascii="Courier New" w:hAnsi="Courier New" w:cs="Courier New"/>
      <w:color w:val="000000"/>
      <w:sz w:val="24"/>
      <w:szCs w:val="24"/>
    </w:rPr>
  </w:style>
  <w:style w:type="paragraph" w:customStyle="1" w:styleId="Default">
    <w:name w:val="Default"/>
    <w:uiPriority w:val="99"/>
    <w:rsid w:val="00F10A8B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Strong">
    <w:name w:val="Strong"/>
    <w:basedOn w:val="DefaultParagraphFont"/>
    <w:uiPriority w:val="99"/>
    <w:qFormat/>
    <w:locked/>
    <w:rsid w:val="00444FDA"/>
    <w:rPr>
      <w:rFonts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5908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7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087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4434</TotalTime>
  <Pages>13</Pages>
  <Words>2266</Words>
  <Characters>12920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Федорова Э.Ф.</cp:lastModifiedBy>
  <cp:revision>266</cp:revision>
  <cp:lastPrinted>2019-02-21T09:38:00Z</cp:lastPrinted>
  <dcterms:created xsi:type="dcterms:W3CDTF">2018-12-27T04:45:00Z</dcterms:created>
  <dcterms:modified xsi:type="dcterms:W3CDTF">2019-02-28T10:27:00Z</dcterms:modified>
</cp:coreProperties>
</file>